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F9FF0" w14:textId="48140FD7" w:rsidR="008D6B4B" w:rsidRDefault="002C3C0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31968" behindDoc="0" locked="0" layoutInCell="1" allowOverlap="1" wp14:anchorId="44B0767C" wp14:editId="5C5CB2EC">
            <wp:simplePos x="0" y="0"/>
            <wp:positionH relativeFrom="column">
              <wp:posOffset>-510540</wp:posOffset>
            </wp:positionH>
            <wp:positionV relativeFrom="paragraph">
              <wp:posOffset>-301625</wp:posOffset>
            </wp:positionV>
            <wp:extent cx="980961" cy="388620"/>
            <wp:effectExtent l="0" t="0" r="0" b="0"/>
            <wp:wrapNone/>
            <wp:docPr id="3" name="Picture 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ERC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61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F9FF1" w14:textId="77777777" w:rsidR="008D6B4B" w:rsidRDefault="008D6B4B">
      <w:pPr>
        <w:rPr>
          <w:szCs w:val="24"/>
        </w:rPr>
      </w:pPr>
    </w:p>
    <w:p w14:paraId="056F9FF2" w14:textId="77777777" w:rsidR="008D6B4B" w:rsidRDefault="008D6B4B">
      <w:pPr>
        <w:rPr>
          <w:szCs w:val="24"/>
        </w:rPr>
      </w:pPr>
    </w:p>
    <w:p w14:paraId="056F9FF3" w14:textId="77777777" w:rsidR="008D6B4B" w:rsidRDefault="008D6B4B">
      <w:pPr>
        <w:rPr>
          <w:szCs w:val="24"/>
        </w:rPr>
      </w:pPr>
    </w:p>
    <w:p w14:paraId="056F9FF4" w14:textId="77777777" w:rsidR="008D6B4B" w:rsidRDefault="008D6B4B">
      <w:pPr>
        <w:rPr>
          <w:szCs w:val="24"/>
        </w:rPr>
      </w:pPr>
    </w:p>
    <w:p w14:paraId="056F9FF5" w14:textId="77777777" w:rsidR="008D6B4B" w:rsidRDefault="008D6B4B">
      <w:pPr>
        <w:rPr>
          <w:szCs w:val="24"/>
        </w:rPr>
      </w:pPr>
    </w:p>
    <w:tbl>
      <w:tblPr>
        <w:tblpPr w:leftFromText="187" w:rightFromText="187" w:vertAnchor="page" w:horzAnchor="margin" w:tblpXSpec="right" w:tblpY="4987"/>
        <w:tblW w:w="2575" w:type="pct"/>
        <w:tblBorders>
          <w:top w:val="single" w:sz="36" w:space="0" w:color="31849B" w:themeColor="accent5" w:themeShade="BF"/>
          <w:bottom w:val="single" w:sz="36" w:space="0" w:color="31849B" w:themeColor="accent5" w:themeShade="BF"/>
          <w:insideH w:val="single" w:sz="36" w:space="0" w:color="31849B" w:themeColor="accent5" w:themeShade="BF"/>
          <w:insideV w:val="single" w:sz="36" w:space="0" w:color="7030A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648"/>
      </w:tblGrid>
      <w:tr w:rsidR="008D6B4B" w:rsidRPr="00B0170F" w14:paraId="056F9FF7" w14:textId="77777777" w:rsidTr="00A91F57">
        <w:tc>
          <w:tcPr>
            <w:tcW w:w="0" w:type="auto"/>
          </w:tcPr>
          <w:p w14:paraId="056F9FF6" w14:textId="77777777" w:rsidR="008D6B4B" w:rsidRPr="00B0170F" w:rsidRDefault="008D6B4B" w:rsidP="008D6B4B">
            <w:pPr>
              <w:rPr>
                <w:rFonts w:eastAsia="Calibri" w:cs="Times New Roman"/>
                <w:sz w:val="72"/>
                <w:szCs w:val="72"/>
              </w:rPr>
            </w:pPr>
            <w:r>
              <w:rPr>
                <w:sz w:val="72"/>
                <w:szCs w:val="72"/>
              </w:rPr>
              <w:t>Microscale Chemistry</w:t>
            </w:r>
          </w:p>
        </w:tc>
      </w:tr>
      <w:tr w:rsidR="008D6B4B" w:rsidRPr="00B0170F" w14:paraId="056F9FF9" w14:textId="77777777" w:rsidTr="00A91F57">
        <w:trPr>
          <w:trHeight w:val="604"/>
        </w:trPr>
        <w:tc>
          <w:tcPr>
            <w:tcW w:w="0" w:type="auto"/>
          </w:tcPr>
          <w:p w14:paraId="056F9FF8" w14:textId="6EB48560" w:rsidR="008D6B4B" w:rsidRPr="00B0170F" w:rsidRDefault="00632C60" w:rsidP="008D6B4B">
            <w:pPr>
              <w:rPr>
                <w:rFonts w:eastAsia="Calibri" w:cs="Times New Roman"/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The chemistry of </w:t>
            </w:r>
            <w:r w:rsidR="002C3C0F">
              <w:rPr>
                <w:sz w:val="52"/>
                <w:szCs w:val="52"/>
              </w:rPr>
              <w:t>sulphur dioxide</w:t>
            </w:r>
          </w:p>
        </w:tc>
      </w:tr>
    </w:tbl>
    <w:p w14:paraId="056F9FFA" w14:textId="74D1C4D4" w:rsidR="008D6B4B" w:rsidRDefault="008D6B4B">
      <w:pPr>
        <w:rPr>
          <w:szCs w:val="24"/>
        </w:rPr>
      </w:pPr>
    </w:p>
    <w:p w14:paraId="056F9FFB" w14:textId="2E78EF7B" w:rsidR="008D6B4B" w:rsidRDefault="00D24079">
      <w:pPr>
        <w:rPr>
          <w:szCs w:val="24"/>
        </w:rPr>
      </w:pPr>
      <w:r w:rsidRPr="00887051">
        <w:rPr>
          <w:b/>
          <w:bCs/>
          <w:noProof/>
          <w:szCs w:val="24"/>
        </w:rPr>
        <w:drawing>
          <wp:anchor distT="0" distB="0" distL="114300" distR="114300" simplePos="0" relativeHeight="251751424" behindDoc="0" locked="0" layoutInCell="1" allowOverlap="1" wp14:anchorId="3084225E" wp14:editId="12F5FBFA">
            <wp:simplePos x="0" y="0"/>
            <wp:positionH relativeFrom="column">
              <wp:posOffset>-221615</wp:posOffset>
            </wp:positionH>
            <wp:positionV relativeFrom="paragraph">
              <wp:posOffset>446405</wp:posOffset>
            </wp:positionV>
            <wp:extent cx="2897505" cy="2773680"/>
            <wp:effectExtent l="0" t="0" r="0" b="0"/>
            <wp:wrapSquare wrapText="bothSides"/>
            <wp:docPr id="2" name="Picture 2" descr="C:\Users\esoc\Downloads\Photos (4)\IMG_20190806_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oc\Downloads\Photos (4)\IMG_20190806_12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F9FFC" w14:textId="4A5E9391" w:rsidR="008D6B4B" w:rsidRDefault="008D6B4B">
      <w:pPr>
        <w:rPr>
          <w:szCs w:val="24"/>
        </w:rPr>
      </w:pPr>
    </w:p>
    <w:p w14:paraId="056F9FFD" w14:textId="04751E80" w:rsidR="008D6B4B" w:rsidRDefault="008D6B4B">
      <w:pPr>
        <w:rPr>
          <w:szCs w:val="24"/>
        </w:rPr>
      </w:pPr>
    </w:p>
    <w:p w14:paraId="056F9FFE" w14:textId="77777777" w:rsidR="008D6B4B" w:rsidRDefault="008D6B4B">
      <w:pPr>
        <w:rPr>
          <w:szCs w:val="24"/>
        </w:rPr>
      </w:pPr>
    </w:p>
    <w:p w14:paraId="056F9FFF" w14:textId="4F2BF15E" w:rsidR="008D6B4B" w:rsidRDefault="00AD5509">
      <w:pPr>
        <w:rPr>
          <w:szCs w:val="24"/>
        </w:rPr>
      </w:pPr>
      <w:r>
        <w:rPr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0" wp14:anchorId="056FA05F" wp14:editId="613BD374">
                <wp:simplePos x="0" y="0"/>
                <wp:positionH relativeFrom="column">
                  <wp:posOffset>177165</wp:posOffset>
                </wp:positionH>
                <wp:positionV relativeFrom="page">
                  <wp:posOffset>7142480</wp:posOffset>
                </wp:positionV>
                <wp:extent cx="5493385" cy="2143125"/>
                <wp:effectExtent l="11430" t="6985" r="10160" b="12065"/>
                <wp:wrapTight wrapText="bothSides">
                  <wp:wrapPolygon edited="0">
                    <wp:start x="-90" y="-58"/>
                    <wp:lineTo x="-90" y="21542"/>
                    <wp:lineTo x="21690" y="21542"/>
                    <wp:lineTo x="21690" y="-58"/>
                    <wp:lineTo x="-90" y="-58"/>
                  </wp:wrapPolygon>
                </wp:wrapTight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38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FA06E" w14:textId="77777777" w:rsidR="00A91F57" w:rsidRPr="00EB48AA" w:rsidRDefault="00A91F57" w:rsidP="00A91F57">
                            <w:pPr>
                              <w:spacing w:after="60"/>
                              <w:rPr>
                                <w:rFonts w:eastAsia="Calibri" w:cs="Times New Roman"/>
                                <w:b/>
                                <w:color w:val="31849B" w:themeColor="accent5" w:themeShade="BF"/>
                                <w:szCs w:val="24"/>
                              </w:rPr>
                            </w:pPr>
                            <w:r w:rsidRPr="00EB48AA">
                              <w:rPr>
                                <w:rFonts w:cs="Times New Roman"/>
                                <w:b/>
                                <w:color w:val="31849B" w:themeColor="accent5" w:themeShade="BF"/>
                                <w:szCs w:val="24"/>
                              </w:rPr>
                              <w:t xml:space="preserve">A simple method for investigating the reactions of </w:t>
                            </w:r>
                            <w:r w:rsidR="008929EF">
                              <w:rPr>
                                <w:rFonts w:cs="Times New Roman"/>
                                <w:b/>
                                <w:color w:val="31849B" w:themeColor="accent5" w:themeShade="BF"/>
                                <w:szCs w:val="24"/>
                              </w:rPr>
                              <w:t>ammonia</w:t>
                            </w:r>
                            <w:r w:rsidRPr="00EB48AA">
                              <w:rPr>
                                <w:rFonts w:cs="Times New Roman"/>
                                <w:b/>
                                <w:color w:val="31849B" w:themeColor="accent5" w:themeShade="BF"/>
                                <w:szCs w:val="24"/>
                              </w:rPr>
                              <w:t>. Using a technique which can be applied to many other reactions.</w:t>
                            </w:r>
                          </w:p>
                          <w:p w14:paraId="056FA06F" w14:textId="77777777" w:rsidR="00A91F57" w:rsidRDefault="00A91F57" w:rsidP="008929EF">
                            <w:pPr>
                              <w:spacing w:after="60"/>
                              <w:rPr>
                                <w:rFonts w:cs="Times New Roma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</w:rPr>
                              <w:t>CfE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</w:rPr>
                              <w:t xml:space="preserve"> Level 3</w:t>
                            </w:r>
                          </w:p>
                          <w:p w14:paraId="056FA070" w14:textId="77777777" w:rsidR="00A91F57" w:rsidRDefault="00A91F57" w:rsidP="008929EF">
                            <w:pPr>
                              <w:spacing w:after="60"/>
                              <w:rPr>
                                <w:rFonts w:cs="Times New Roman"/>
                              </w:rPr>
                            </w:pPr>
                            <w:r w:rsidRPr="00EB48AA">
                              <w:rPr>
                                <w:rFonts w:cs="Times New Roman"/>
                              </w:rPr>
                              <w:t>Through experimentation, I can identify indicators of chemical reactions having occurred. I can describe ways of controlling the rate of reactions and can relate my findings to the world around me.</w:t>
                            </w:r>
                          </w:p>
                          <w:p w14:paraId="056FA071" w14:textId="77777777" w:rsidR="00A91F57" w:rsidRDefault="00A91F57" w:rsidP="008929EF">
                            <w:pPr>
                              <w:spacing w:after="60"/>
                              <w:jc w:val="righ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SCN 3-19a</w:t>
                            </w:r>
                          </w:p>
                          <w:p w14:paraId="056FA072" w14:textId="77777777" w:rsidR="00F5243C" w:rsidRDefault="00A91F57" w:rsidP="008929EF">
                            <w:pPr>
                              <w:spacing w:after="60"/>
                              <w:rPr>
                                <w:szCs w:val="28"/>
                              </w:rPr>
                            </w:pPr>
                            <w:r w:rsidRPr="00A91F57">
                              <w:rPr>
                                <w:b/>
                                <w:szCs w:val="28"/>
                              </w:rPr>
                              <w:t>National 5</w:t>
                            </w:r>
                            <w:r>
                              <w:rPr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szCs w:val="28"/>
                              </w:rPr>
                              <w:tab/>
                              <w:t>Chemistry in Society</w:t>
                            </w:r>
                          </w:p>
                          <w:p w14:paraId="056FA073" w14:textId="77777777" w:rsidR="00A91F57" w:rsidRPr="007E694D" w:rsidRDefault="00A91F57" w:rsidP="008929EF">
                            <w:pPr>
                              <w:spacing w:after="60"/>
                              <w:ind w:left="720" w:firstLine="72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Fertilisers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6FA0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.95pt;margin-top:562.4pt;width:432.55pt;height:168.7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" o:allowincell="f" o:allowoverlap="f">
                <v:textbox style="mso-fit-shape-to-text:t">
                  <w:txbxContent>
                    <w:p w14:paraId="056FA06E" w14:textId="77777777" w:rsidR="00A91F57" w:rsidRPr="00EB48AA" w:rsidRDefault="00A91F57" w:rsidP="00A91F57">
                      <w:pPr>
                        <w:spacing w:after="60"/>
                        <w:rPr>
                          <w:rFonts w:eastAsia="Calibri" w:cs="Times New Roman"/>
                          <w:b/>
                          <w:color w:val="31849B" w:themeColor="accent5" w:themeShade="BF"/>
                          <w:szCs w:val="24"/>
                        </w:rPr>
                      </w:pPr>
                      <w:r w:rsidRPr="00EB48AA">
                        <w:rPr>
                          <w:rFonts w:cs="Times New Roman"/>
                          <w:b/>
                          <w:color w:val="31849B" w:themeColor="accent5" w:themeShade="BF"/>
                          <w:szCs w:val="24"/>
                        </w:rPr>
                        <w:t xml:space="preserve">A simple method for investigating the reactions of </w:t>
                      </w:r>
                      <w:r w:rsidR="008929EF">
                        <w:rPr>
                          <w:rFonts w:cs="Times New Roman"/>
                          <w:b/>
                          <w:color w:val="31849B" w:themeColor="accent5" w:themeShade="BF"/>
                          <w:szCs w:val="24"/>
                        </w:rPr>
                        <w:t>ammonia</w:t>
                      </w:r>
                      <w:r w:rsidRPr="00EB48AA">
                        <w:rPr>
                          <w:rFonts w:cs="Times New Roman"/>
                          <w:b/>
                          <w:color w:val="31849B" w:themeColor="accent5" w:themeShade="BF"/>
                          <w:szCs w:val="24"/>
                        </w:rPr>
                        <w:t>. Using a technique which can be applied to many other reactions.</w:t>
                      </w:r>
                    </w:p>
                    <w:p w14:paraId="056FA06F" w14:textId="77777777" w:rsidR="00A91F57" w:rsidRDefault="00A91F57" w:rsidP="008929EF">
                      <w:pPr>
                        <w:spacing w:after="60"/>
                        <w:rPr>
                          <w:rFonts w:cs="Times New Roman"/>
                          <w:b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</w:rPr>
                        <w:t>CfE</w:t>
                      </w:r>
                      <w:proofErr w:type="spellEnd"/>
                      <w:r>
                        <w:rPr>
                          <w:rFonts w:cs="Times New Roman"/>
                          <w:b/>
                        </w:rPr>
                        <w:t xml:space="preserve"> Level 3</w:t>
                      </w:r>
                    </w:p>
                    <w:p w14:paraId="056FA070" w14:textId="77777777" w:rsidR="00A91F57" w:rsidRDefault="00A91F57" w:rsidP="008929EF">
                      <w:pPr>
                        <w:spacing w:after="60"/>
                        <w:rPr>
                          <w:rFonts w:cs="Times New Roman"/>
                        </w:rPr>
                      </w:pPr>
                      <w:r w:rsidRPr="00EB48AA">
                        <w:rPr>
                          <w:rFonts w:cs="Times New Roman"/>
                        </w:rPr>
                        <w:t>Through experimentation, I can identify indicators of chemical reactions having occurred. I can describe ways of controlling the rate of reactions and can relate my findings to the world around me.</w:t>
                      </w:r>
                    </w:p>
                    <w:p w14:paraId="056FA071" w14:textId="77777777" w:rsidR="00A91F57" w:rsidRDefault="00A91F57" w:rsidP="008929EF">
                      <w:pPr>
                        <w:spacing w:after="60"/>
                        <w:jc w:val="right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SCN 3-19a</w:t>
                      </w:r>
                    </w:p>
                    <w:p w14:paraId="056FA072" w14:textId="77777777" w:rsidR="00F5243C" w:rsidRDefault="00A91F57" w:rsidP="008929EF">
                      <w:pPr>
                        <w:spacing w:after="60"/>
                        <w:rPr>
                          <w:szCs w:val="28"/>
                        </w:rPr>
                      </w:pPr>
                      <w:r w:rsidRPr="00A91F57">
                        <w:rPr>
                          <w:b/>
                          <w:szCs w:val="28"/>
                        </w:rPr>
                        <w:t>National 5</w:t>
                      </w:r>
                      <w:r>
                        <w:rPr>
                          <w:szCs w:val="28"/>
                        </w:rPr>
                        <w:t xml:space="preserve"> – </w:t>
                      </w:r>
                      <w:r>
                        <w:rPr>
                          <w:szCs w:val="28"/>
                        </w:rPr>
                        <w:tab/>
                        <w:t>Chemistry in Society</w:t>
                      </w:r>
                    </w:p>
                    <w:p w14:paraId="056FA073" w14:textId="77777777" w:rsidR="00A91F57" w:rsidRPr="007E694D" w:rsidRDefault="00A91F57" w:rsidP="008929EF">
                      <w:pPr>
                        <w:spacing w:after="60"/>
                        <w:ind w:left="720" w:firstLine="72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Fertilisers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3941">
        <w:rPr>
          <w:szCs w:val="24"/>
        </w:rPr>
        <w:br w:type="page"/>
      </w:r>
    </w:p>
    <w:p w14:paraId="056FA000" w14:textId="77777777" w:rsidR="007E694D" w:rsidRPr="007E694D" w:rsidRDefault="007E694D" w:rsidP="007E694D">
      <w:pPr>
        <w:rPr>
          <w:b/>
        </w:rPr>
      </w:pPr>
      <w:r w:rsidRPr="007E694D">
        <w:rPr>
          <w:b/>
        </w:rPr>
        <w:lastRenderedPageBreak/>
        <w:t>Introduction</w:t>
      </w:r>
    </w:p>
    <w:p w14:paraId="056FA001" w14:textId="42B5D1C4" w:rsidR="007E694D" w:rsidRDefault="001E72CA" w:rsidP="007E694D">
      <w:r>
        <w:t xml:space="preserve">Sulphur dioxide </w:t>
      </w:r>
      <w:r w:rsidR="00592A9C">
        <w:t>dissolves in water readily to produce an acidic solution (of sulphurous acid, HSO</w:t>
      </w:r>
      <w:r w:rsidR="00592A9C" w:rsidRPr="002D542A">
        <w:rPr>
          <w:vertAlign w:val="subscript"/>
        </w:rPr>
        <w:t>3</w:t>
      </w:r>
      <w:r w:rsidR="00592A9C">
        <w:t xml:space="preserve">). </w:t>
      </w:r>
      <w:r w:rsidR="008F3E63">
        <w:t xml:space="preserve">It is unusual as an acidic gas </w:t>
      </w:r>
      <w:r w:rsidR="00E64F07">
        <w:t>i</w:t>
      </w:r>
      <w:r w:rsidR="008F3E63">
        <w:t>n that it can act as either a reducing agent or an oxidising agent.</w:t>
      </w:r>
    </w:p>
    <w:p w14:paraId="056FA002" w14:textId="77777777" w:rsidR="007E694D" w:rsidRPr="007E694D" w:rsidRDefault="007E694D" w:rsidP="007E694D">
      <w:pPr>
        <w:rPr>
          <w:b/>
        </w:rPr>
      </w:pPr>
      <w:r w:rsidRPr="007E694D">
        <w:rPr>
          <w:b/>
        </w:rPr>
        <w:t>Health &amp; Safety</w:t>
      </w:r>
    </w:p>
    <w:p w14:paraId="056FA003" w14:textId="77777777" w:rsidR="007E694D" w:rsidRDefault="007E694D" w:rsidP="0007727A">
      <w:pPr>
        <w:pStyle w:val="ListParagraph"/>
        <w:numPr>
          <w:ilvl w:val="0"/>
          <w:numId w:val="12"/>
        </w:numPr>
        <w:ind w:left="714" w:hanging="357"/>
        <w:contextualSpacing w:val="0"/>
      </w:pPr>
      <w:r>
        <w:t xml:space="preserve">Wear eye protection. </w:t>
      </w:r>
    </w:p>
    <w:p w14:paraId="056FA005" w14:textId="0B297750" w:rsidR="007E694D" w:rsidRDefault="00D75D7B" w:rsidP="0007727A">
      <w:pPr>
        <w:pStyle w:val="ListParagraph"/>
        <w:numPr>
          <w:ilvl w:val="0"/>
          <w:numId w:val="12"/>
        </w:numPr>
        <w:ind w:left="714" w:hanging="357"/>
        <w:contextualSpacing w:val="0"/>
      </w:pPr>
      <w:r>
        <w:t>Sulphur dioxide</w:t>
      </w:r>
      <w:r w:rsidR="007E694D">
        <w:t xml:space="preserve"> gas is toxic and corrosive – work in a well-ventilated area</w:t>
      </w:r>
    </w:p>
    <w:p w14:paraId="056FA006" w14:textId="7B15F69D" w:rsidR="0007727A" w:rsidRDefault="009B2D80" w:rsidP="0007727A">
      <w:pPr>
        <w:pStyle w:val="ListParagraph"/>
      </w:pPr>
      <w:r>
        <w:t xml:space="preserve">If all the sulphur </w:t>
      </w:r>
      <w:proofErr w:type="gramStart"/>
      <w:r>
        <w:t>dioxide</w:t>
      </w:r>
      <w:proofErr w:type="gramEnd"/>
      <w:r>
        <w:t xml:space="preserve"> were to be released</w:t>
      </w:r>
      <w:r w:rsidR="0080699E">
        <w:t xml:space="preserve">, which it isn’t due to high solubility in solutions and the containment, each </w:t>
      </w:r>
      <w:r w:rsidR="007F1E57">
        <w:t xml:space="preserve">dish would release 15 </w:t>
      </w:r>
      <w:r w:rsidR="007F1E57" w:rsidRPr="007E6340">
        <w:t>cm</w:t>
      </w:r>
      <w:r w:rsidR="007F1E57" w:rsidRPr="007E6340">
        <w:rPr>
          <w:vertAlign w:val="superscript"/>
        </w:rPr>
        <w:t>3</w:t>
      </w:r>
      <w:r w:rsidR="007F1E57">
        <w:t xml:space="preserve"> of gas.</w:t>
      </w:r>
    </w:p>
    <w:p w14:paraId="48E21FAA" w14:textId="3478833A" w:rsidR="007F1E57" w:rsidRDefault="007F1E57" w:rsidP="0007727A">
      <w:pPr>
        <w:pStyle w:val="ListParagraph"/>
      </w:pPr>
      <w:r>
        <w:t>While harmful if sniffed directly</w:t>
      </w:r>
      <w:r w:rsidR="009E3773">
        <w:t xml:space="preserve">, when dispersed in the room, </w:t>
      </w:r>
      <w:r w:rsidR="00460772">
        <w:t>it would take 6 or more to breach the Workplace Exposure Limit.</w:t>
      </w:r>
    </w:p>
    <w:p w14:paraId="0C1FA178" w14:textId="3169585D" w:rsidR="00460772" w:rsidRDefault="00460772" w:rsidP="0007727A">
      <w:pPr>
        <w:pStyle w:val="ListParagraph"/>
      </w:pPr>
      <w:r>
        <w:t xml:space="preserve">So as long </w:t>
      </w:r>
      <w:r w:rsidR="0041619D">
        <w:t>no one, or very few, open their Petri dishes at the end of the experiment – except in a fume cupboard, there is no significant hazard.</w:t>
      </w:r>
    </w:p>
    <w:p w14:paraId="056FA007" w14:textId="77777777" w:rsidR="0007727A" w:rsidRDefault="0007727A" w:rsidP="0007727A">
      <w:pPr>
        <w:pStyle w:val="ListParagraph"/>
        <w:ind w:left="714"/>
        <w:contextualSpacing w:val="0"/>
      </w:pPr>
    </w:p>
    <w:p w14:paraId="056FA009" w14:textId="77777777" w:rsidR="003B3C4F" w:rsidRDefault="0002063F" w:rsidP="007E694D">
      <w:pPr>
        <w:rPr>
          <w:b/>
        </w:rPr>
      </w:pPr>
      <w:r>
        <w:rPr>
          <w:b/>
        </w:rPr>
        <w:t>Each pupil</w:t>
      </w:r>
      <w:r w:rsidR="003B3C4F">
        <w:rPr>
          <w:b/>
        </w:rPr>
        <w:t xml:space="preserve"> will need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0"/>
        <w:gridCol w:w="4516"/>
      </w:tblGrid>
      <w:tr w:rsidR="003B3C4F" w:rsidRPr="003B3C4F" w14:paraId="056FA00C" w14:textId="77777777" w:rsidTr="003B3C4F">
        <w:tc>
          <w:tcPr>
            <w:tcW w:w="4621" w:type="dxa"/>
          </w:tcPr>
          <w:p w14:paraId="056FA00A" w14:textId="0B426EF2" w:rsidR="003B3C4F" w:rsidRPr="003B3C4F" w:rsidRDefault="00BD281E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B3C4F" w:rsidRPr="003B3C4F">
              <w:rPr>
                <w:szCs w:val="24"/>
              </w:rPr>
              <w:t xml:space="preserve"> x petri dish</w:t>
            </w:r>
            <w:r>
              <w:rPr>
                <w:szCs w:val="24"/>
              </w:rPr>
              <w:t>es</w:t>
            </w:r>
          </w:p>
        </w:tc>
        <w:tc>
          <w:tcPr>
            <w:tcW w:w="4621" w:type="dxa"/>
          </w:tcPr>
          <w:p w14:paraId="056FA00B" w14:textId="4287DAFB" w:rsidR="003B3C4F" w:rsidRPr="003B3C4F" w:rsidRDefault="00BD281E" w:rsidP="003B3C4F">
            <w:pPr>
              <w:spacing w:after="120"/>
              <w:rPr>
                <w:szCs w:val="24"/>
              </w:rPr>
            </w:pPr>
            <w:r w:rsidRPr="00111EF4">
              <w:rPr>
                <w:szCs w:val="24"/>
              </w:rPr>
              <w:t>Laminated reaction sheet – or non</w:t>
            </w:r>
            <w:r w:rsidR="00CF7A64">
              <w:rPr>
                <w:szCs w:val="24"/>
              </w:rPr>
              <w:t>-</w:t>
            </w:r>
            <w:r w:rsidRPr="00111EF4">
              <w:rPr>
                <w:szCs w:val="24"/>
              </w:rPr>
              <w:t>laminated inside a plastic wallet.</w:t>
            </w:r>
          </w:p>
        </w:tc>
      </w:tr>
      <w:tr w:rsidR="002D542A" w:rsidRPr="003B3C4F" w14:paraId="390F57D0" w14:textId="77777777" w:rsidTr="003B3C4F">
        <w:tc>
          <w:tcPr>
            <w:tcW w:w="4621" w:type="dxa"/>
          </w:tcPr>
          <w:p w14:paraId="7E6A98F5" w14:textId="172DBDC2" w:rsidR="002D542A" w:rsidRPr="008B1B11" w:rsidRDefault="008B1B11" w:rsidP="003B3C4F">
            <w:pPr>
              <w:spacing w:after="120"/>
              <w:rPr>
                <w:szCs w:val="24"/>
              </w:rPr>
            </w:pPr>
            <w:r w:rsidRPr="008B1B11">
              <w:rPr>
                <w:szCs w:val="24"/>
              </w:rPr>
              <w:t xml:space="preserve">Sodium sulphite </w:t>
            </w:r>
            <w:r w:rsidR="00D226B6">
              <w:rPr>
                <w:szCs w:val="24"/>
              </w:rPr>
              <w:t xml:space="preserve">solution (1.6g in 10 </w:t>
            </w:r>
            <w:r w:rsidR="00D226B6" w:rsidRPr="00D226B6">
              <w:rPr>
                <w:szCs w:val="24"/>
              </w:rPr>
              <w:t>cm</w:t>
            </w:r>
            <w:r w:rsidR="00D226B6" w:rsidRPr="00D226B6">
              <w:rPr>
                <w:szCs w:val="24"/>
                <w:vertAlign w:val="superscript"/>
              </w:rPr>
              <w:t>3</w:t>
            </w:r>
            <w:r w:rsidR="00D226B6">
              <w:rPr>
                <w:szCs w:val="24"/>
              </w:rPr>
              <w:t xml:space="preserve">) </w:t>
            </w:r>
          </w:p>
        </w:tc>
        <w:tc>
          <w:tcPr>
            <w:tcW w:w="4621" w:type="dxa"/>
          </w:tcPr>
          <w:p w14:paraId="5A7AEE28" w14:textId="5202E730" w:rsidR="002D542A" w:rsidRPr="003B3C4F" w:rsidRDefault="002B174A" w:rsidP="003B3C4F">
            <w:pPr>
              <w:spacing w:after="120"/>
              <w:rPr>
                <w:szCs w:val="24"/>
              </w:rPr>
            </w:pPr>
            <w:r w:rsidRPr="00F05660">
              <w:rPr>
                <w:szCs w:val="24"/>
              </w:rPr>
              <w:t>1</w:t>
            </w:r>
            <w:r w:rsidR="00F05660" w:rsidRPr="00F05660">
              <w:rPr>
                <w:szCs w:val="24"/>
              </w:rPr>
              <w:t>mol l</w:t>
            </w:r>
            <w:r w:rsidR="00F05660" w:rsidRPr="00F05660">
              <w:rPr>
                <w:szCs w:val="24"/>
                <w:vertAlign w:val="superscript"/>
              </w:rPr>
              <w:t>-1</w:t>
            </w:r>
            <w:r w:rsidR="00F05660" w:rsidRPr="00F05660"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hydrochloric acid</w:t>
            </w:r>
          </w:p>
        </w:tc>
      </w:tr>
      <w:tr w:rsidR="003B3C4F" w:rsidRPr="003B3C4F" w14:paraId="056FA00F" w14:textId="77777777" w:rsidTr="003B3C4F">
        <w:tc>
          <w:tcPr>
            <w:tcW w:w="4621" w:type="dxa"/>
          </w:tcPr>
          <w:p w14:paraId="056FA00D" w14:textId="646A1CFC" w:rsidR="003B3C4F" w:rsidRPr="003B3C4F" w:rsidRDefault="003B3C4F" w:rsidP="003B3C4F">
            <w:pPr>
              <w:spacing w:after="120"/>
              <w:rPr>
                <w:szCs w:val="24"/>
              </w:rPr>
            </w:pPr>
            <w:r w:rsidRPr="003B3C4F">
              <w:rPr>
                <w:szCs w:val="24"/>
              </w:rPr>
              <w:t xml:space="preserve">Universal indicator </w:t>
            </w:r>
            <w:r w:rsidR="002B174A">
              <w:rPr>
                <w:szCs w:val="24"/>
              </w:rPr>
              <w:t>solution (or paper, damp)</w:t>
            </w:r>
          </w:p>
        </w:tc>
        <w:tc>
          <w:tcPr>
            <w:tcW w:w="4621" w:type="dxa"/>
          </w:tcPr>
          <w:p w14:paraId="056FA00E" w14:textId="0D329F0D" w:rsidR="003B3C4F" w:rsidRPr="00474095" w:rsidRDefault="00474095" w:rsidP="003B3C4F">
            <w:pPr>
              <w:spacing w:after="120"/>
              <w:rPr>
                <w:szCs w:val="24"/>
              </w:rPr>
            </w:pPr>
            <w:r w:rsidRPr="00474095">
              <w:rPr>
                <w:rFonts w:eastAsia="Times New Roman" w:cs="Times New Roman"/>
                <w:szCs w:val="24"/>
                <w:lang w:eastAsia="en-GB"/>
              </w:rPr>
              <w:t xml:space="preserve">Potassium </w:t>
            </w:r>
            <w:proofErr w:type="gramStart"/>
            <w:r w:rsidRPr="00474095">
              <w:rPr>
                <w:rFonts w:eastAsia="Times New Roman" w:cs="Times New Roman"/>
                <w:szCs w:val="24"/>
                <w:lang w:eastAsia="en-GB"/>
              </w:rPr>
              <w:t>manganate(</w:t>
            </w:r>
            <w:proofErr w:type="gramEnd"/>
            <w:r w:rsidRPr="00474095">
              <w:rPr>
                <w:rFonts w:eastAsia="Times New Roman" w:cs="Times New Roman"/>
                <w:szCs w:val="24"/>
                <w:lang w:eastAsia="en-GB"/>
              </w:rPr>
              <w:t>VII) (0.001 mol l</w:t>
            </w:r>
            <w:r w:rsidRPr="00474095">
              <w:rPr>
                <w:rFonts w:eastAsia="Times New Roman" w:cs="Times New Roman"/>
                <w:szCs w:val="24"/>
                <w:vertAlign w:val="superscript"/>
                <w:lang w:eastAsia="en-GB"/>
              </w:rPr>
              <w:t>-1</w:t>
            </w:r>
            <w:r w:rsidRPr="00474095">
              <w:rPr>
                <w:rFonts w:eastAsia="Times New Roman" w:cs="Times New Roman"/>
                <w:szCs w:val="24"/>
                <w:lang w:eastAsia="en-GB"/>
              </w:rPr>
              <w:t>)</w:t>
            </w:r>
          </w:p>
        </w:tc>
      </w:tr>
      <w:tr w:rsidR="003B3C4F" w:rsidRPr="003B3C4F" w14:paraId="056FA012" w14:textId="77777777" w:rsidTr="003B3C4F">
        <w:tc>
          <w:tcPr>
            <w:tcW w:w="4621" w:type="dxa"/>
          </w:tcPr>
          <w:p w14:paraId="056FA010" w14:textId="4A9A4BE5" w:rsidR="003B3C4F" w:rsidRPr="003B3C4F" w:rsidRDefault="00953953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Blue food dye (diluted)</w:t>
            </w:r>
          </w:p>
        </w:tc>
        <w:tc>
          <w:tcPr>
            <w:tcW w:w="4621" w:type="dxa"/>
          </w:tcPr>
          <w:p w14:paraId="056FA011" w14:textId="1D780E44" w:rsidR="003B3C4F" w:rsidRPr="003B3C4F" w:rsidRDefault="00BD281E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Iodine solution</w:t>
            </w:r>
          </w:p>
        </w:tc>
      </w:tr>
      <w:tr w:rsidR="003B3C4F" w:rsidRPr="003B3C4F" w14:paraId="056FA015" w14:textId="77777777" w:rsidTr="003B3C4F">
        <w:tc>
          <w:tcPr>
            <w:tcW w:w="4621" w:type="dxa"/>
          </w:tcPr>
          <w:p w14:paraId="056FA013" w14:textId="2D6109B2" w:rsidR="003B3C4F" w:rsidRPr="003B3C4F" w:rsidRDefault="00BD281E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Potassium iodide 0.1 mol </w:t>
            </w:r>
            <w:r w:rsidRPr="00BD281E">
              <w:rPr>
                <w:szCs w:val="24"/>
              </w:rPr>
              <w:t>l</w:t>
            </w:r>
            <w:r w:rsidRPr="00BD281E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621" w:type="dxa"/>
          </w:tcPr>
          <w:p w14:paraId="056FA014" w14:textId="76E66A6E" w:rsidR="003B3C4F" w:rsidRPr="003B3C4F" w:rsidRDefault="00BD281E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Potassium iodide/iodate(V) 0.1 mol </w:t>
            </w:r>
            <w:r w:rsidRPr="00BD281E">
              <w:rPr>
                <w:szCs w:val="24"/>
              </w:rPr>
              <w:t>l</w:t>
            </w:r>
            <w:r w:rsidRPr="00BD281E">
              <w:rPr>
                <w:szCs w:val="24"/>
                <w:vertAlign w:val="superscript"/>
              </w:rPr>
              <w:t>-1</w:t>
            </w:r>
            <w:r>
              <w:rPr>
                <w:szCs w:val="24"/>
              </w:rPr>
              <w:t xml:space="preserve"> </w:t>
            </w:r>
          </w:p>
        </w:tc>
      </w:tr>
      <w:tr w:rsidR="00BD281E" w:rsidRPr="003B3C4F" w14:paraId="4F0F530D" w14:textId="77777777" w:rsidTr="003B3C4F">
        <w:tc>
          <w:tcPr>
            <w:tcW w:w="4621" w:type="dxa"/>
          </w:tcPr>
          <w:p w14:paraId="028BFB6A" w14:textId="68381337" w:rsidR="00BD281E" w:rsidRPr="00CF7A64" w:rsidRDefault="00BD281E" w:rsidP="003B3C4F">
            <w:pPr>
              <w:spacing w:after="120"/>
              <w:rPr>
                <w:szCs w:val="24"/>
              </w:rPr>
            </w:pPr>
            <w:r w:rsidRPr="00CF7A64">
              <w:rPr>
                <w:szCs w:val="24"/>
              </w:rPr>
              <w:t xml:space="preserve">Ammonium vanadate </w:t>
            </w:r>
            <w:r w:rsidR="00CF7A64" w:rsidRPr="00CF7A64">
              <w:rPr>
                <w:szCs w:val="24"/>
              </w:rPr>
              <w:t>solution 0.1 mol l</w:t>
            </w:r>
            <w:r w:rsidR="00CF7A64" w:rsidRPr="00CF7A64">
              <w:rPr>
                <w:szCs w:val="24"/>
                <w:vertAlign w:val="superscript"/>
              </w:rPr>
              <w:t>-1</w:t>
            </w:r>
            <w:r w:rsidR="00CF7A64" w:rsidRPr="00CF7A64">
              <w:rPr>
                <w:szCs w:val="24"/>
              </w:rPr>
              <w:t xml:space="preserve"> </w:t>
            </w:r>
          </w:p>
        </w:tc>
        <w:tc>
          <w:tcPr>
            <w:tcW w:w="4621" w:type="dxa"/>
          </w:tcPr>
          <w:p w14:paraId="4F38BF4A" w14:textId="3B8B8855" w:rsidR="00BD281E" w:rsidRDefault="00622CB8" w:rsidP="003B3C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Hydrogen peroxide (20 vol)</w:t>
            </w:r>
          </w:p>
        </w:tc>
      </w:tr>
      <w:tr w:rsidR="003B3C4F" w:rsidRPr="003B3C4F" w14:paraId="056FA018" w14:textId="77777777" w:rsidTr="003B3C4F">
        <w:tc>
          <w:tcPr>
            <w:tcW w:w="4621" w:type="dxa"/>
          </w:tcPr>
          <w:p w14:paraId="056FA016" w14:textId="77777777" w:rsidR="003B3C4F" w:rsidRPr="003B3C4F" w:rsidRDefault="003B3C4F" w:rsidP="003B3C4F">
            <w:pPr>
              <w:spacing w:after="120"/>
              <w:rPr>
                <w:szCs w:val="24"/>
              </w:rPr>
            </w:pPr>
            <w:r w:rsidRPr="003B3C4F">
              <w:rPr>
                <w:szCs w:val="24"/>
              </w:rPr>
              <w:t>Small watch glass or ‘blister’ from tablet pack</w:t>
            </w:r>
          </w:p>
        </w:tc>
        <w:tc>
          <w:tcPr>
            <w:tcW w:w="4621" w:type="dxa"/>
          </w:tcPr>
          <w:p w14:paraId="056FA017" w14:textId="77777777" w:rsidR="003B3C4F" w:rsidRPr="006B249A" w:rsidRDefault="003B3C4F" w:rsidP="003B3C4F">
            <w:pPr>
              <w:spacing w:after="120"/>
              <w:rPr>
                <w:szCs w:val="24"/>
              </w:rPr>
            </w:pPr>
            <w:r w:rsidRPr="006B249A">
              <w:rPr>
                <w:szCs w:val="24"/>
              </w:rPr>
              <w:t>1 cm</w:t>
            </w:r>
            <w:r w:rsidRPr="006B249A">
              <w:rPr>
                <w:szCs w:val="24"/>
                <w:vertAlign w:val="superscript"/>
              </w:rPr>
              <w:t>3</w:t>
            </w:r>
            <w:r w:rsidRPr="006B249A">
              <w:rPr>
                <w:szCs w:val="24"/>
              </w:rPr>
              <w:t xml:space="preserve"> Pasteur pipettes</w:t>
            </w:r>
          </w:p>
        </w:tc>
      </w:tr>
    </w:tbl>
    <w:p w14:paraId="056FA01F" w14:textId="77777777" w:rsidR="003B3C4F" w:rsidRDefault="003B3C4F" w:rsidP="007E694D">
      <w:pPr>
        <w:rPr>
          <w:b/>
        </w:rPr>
      </w:pPr>
    </w:p>
    <w:p w14:paraId="056FA020" w14:textId="77777777" w:rsidR="0002063F" w:rsidRDefault="0002063F" w:rsidP="007E694D">
      <w:pPr>
        <w:rPr>
          <w:b/>
        </w:rPr>
      </w:pPr>
      <w:r>
        <w:rPr>
          <w:b/>
        </w:rPr>
        <w:t>Instructions</w:t>
      </w:r>
    </w:p>
    <w:p w14:paraId="056FA021" w14:textId="77777777" w:rsidR="0002063F" w:rsidRPr="000B5459" w:rsidRDefault="0002063F" w:rsidP="006B249A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 xml:space="preserve">If </w:t>
      </w:r>
      <w:r w:rsidR="006B249A">
        <w:rPr>
          <w:rFonts w:cs="Arial"/>
          <w:szCs w:val="24"/>
        </w:rPr>
        <w:t>not already laminated, place the reaction</w:t>
      </w:r>
      <w:r w:rsidRPr="000B5459">
        <w:rPr>
          <w:rFonts w:cs="Arial"/>
          <w:szCs w:val="24"/>
        </w:rPr>
        <w:t xml:space="preserve"> sheet in a plastic wallet/folder.</w:t>
      </w:r>
    </w:p>
    <w:p w14:paraId="056FA022" w14:textId="3D6CB20D" w:rsidR="0002063F" w:rsidRPr="000B5459" w:rsidRDefault="0002063F" w:rsidP="006B249A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 xml:space="preserve">Place </w:t>
      </w:r>
      <w:r w:rsidR="00D612E6">
        <w:rPr>
          <w:rFonts w:cs="Arial"/>
          <w:szCs w:val="24"/>
        </w:rPr>
        <w:t>two</w:t>
      </w:r>
      <w:r w:rsidRPr="000B5459">
        <w:rPr>
          <w:rFonts w:cs="Arial"/>
          <w:szCs w:val="24"/>
        </w:rPr>
        <w:t xml:space="preserve"> 9 cm diameter Petri dish</w:t>
      </w:r>
      <w:r w:rsidR="00D612E6">
        <w:rPr>
          <w:rFonts w:cs="Arial"/>
          <w:szCs w:val="24"/>
        </w:rPr>
        <w:t>es</w:t>
      </w:r>
      <w:r w:rsidRPr="000B5459">
        <w:rPr>
          <w:rFonts w:cs="Arial"/>
          <w:szCs w:val="24"/>
        </w:rPr>
        <w:t xml:space="preserve"> on the</w:t>
      </w:r>
      <w:r w:rsidR="006B249A">
        <w:rPr>
          <w:rFonts w:cs="Arial"/>
          <w:szCs w:val="24"/>
        </w:rPr>
        <w:t xml:space="preserve"> thick (blue) circle</w:t>
      </w:r>
      <w:r w:rsidR="00D612E6">
        <w:rPr>
          <w:rFonts w:cs="Arial"/>
          <w:szCs w:val="24"/>
        </w:rPr>
        <w:t>s</w:t>
      </w:r>
      <w:r w:rsidR="006B249A">
        <w:rPr>
          <w:rFonts w:cs="Arial"/>
          <w:szCs w:val="24"/>
        </w:rPr>
        <w:t xml:space="preserve"> on the sheet</w:t>
      </w:r>
      <w:r w:rsidRPr="000B5459">
        <w:rPr>
          <w:rFonts w:cs="Arial"/>
          <w:szCs w:val="24"/>
        </w:rPr>
        <w:t>. Remove</w:t>
      </w:r>
      <w:r w:rsidR="006B249A">
        <w:rPr>
          <w:rFonts w:cs="Arial"/>
          <w:szCs w:val="24"/>
        </w:rPr>
        <w:t xml:space="preserve"> the</w:t>
      </w:r>
      <w:r w:rsidRPr="000B5459">
        <w:rPr>
          <w:rFonts w:cs="Arial"/>
          <w:szCs w:val="24"/>
        </w:rPr>
        <w:t xml:space="preserve"> lid.</w:t>
      </w:r>
    </w:p>
    <w:p w14:paraId="3C8B1F15" w14:textId="2A2F65CE" w:rsidR="002375F9" w:rsidRDefault="0002063F" w:rsidP="006B249A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 xml:space="preserve">Place </w:t>
      </w:r>
      <w:r w:rsidR="002375F9">
        <w:rPr>
          <w:rFonts w:cs="Arial"/>
          <w:szCs w:val="24"/>
        </w:rPr>
        <w:t xml:space="preserve">2-3 drops of </w:t>
      </w:r>
      <w:r w:rsidRPr="000B5459">
        <w:rPr>
          <w:rFonts w:cs="Arial"/>
          <w:szCs w:val="24"/>
        </w:rPr>
        <w:t>the test solutions/papers in the Petri dish</w:t>
      </w:r>
      <w:r w:rsidR="00D612E6">
        <w:rPr>
          <w:rFonts w:cs="Arial"/>
          <w:szCs w:val="24"/>
        </w:rPr>
        <w:t>es</w:t>
      </w:r>
      <w:r w:rsidRPr="000B5459">
        <w:rPr>
          <w:rFonts w:cs="Arial"/>
          <w:szCs w:val="24"/>
        </w:rPr>
        <w:t xml:space="preserve"> in the numbered positions, </w:t>
      </w:r>
      <w:r w:rsidRPr="000B5459">
        <w:rPr>
          <w:rFonts w:cs="Arial"/>
          <w:b/>
          <w:szCs w:val="24"/>
        </w:rPr>
        <w:t xml:space="preserve">1 – </w:t>
      </w:r>
      <w:r w:rsidR="00D612E6">
        <w:rPr>
          <w:rFonts w:cs="Arial"/>
          <w:b/>
          <w:szCs w:val="24"/>
        </w:rPr>
        <w:t>7</w:t>
      </w:r>
      <w:r w:rsidRPr="000B5459">
        <w:rPr>
          <w:rFonts w:cs="Arial"/>
          <w:szCs w:val="24"/>
        </w:rPr>
        <w:t xml:space="preserve">, as described below. </w:t>
      </w:r>
    </w:p>
    <w:p w14:paraId="056FA023" w14:textId="485D40C8" w:rsidR="0002063F" w:rsidRPr="002375F9" w:rsidRDefault="002375F9" w:rsidP="002375F9">
      <w:pPr>
        <w:pStyle w:val="ListParagraph"/>
        <w:tabs>
          <w:tab w:val="left" w:pos="7372"/>
        </w:tabs>
        <w:autoSpaceDE w:val="0"/>
        <w:autoSpaceDN w:val="0"/>
        <w:adjustRightInd w:val="0"/>
        <w:spacing w:after="120" w:line="264" w:lineRule="auto"/>
        <w:ind w:left="360" w:right="34"/>
        <w:contextualSpacing w:val="0"/>
        <w:rPr>
          <w:rFonts w:cs="Arial"/>
          <w:i/>
          <w:iCs/>
          <w:szCs w:val="24"/>
        </w:rPr>
      </w:pPr>
      <w:r w:rsidRPr="002375F9">
        <w:rPr>
          <w:rFonts w:cs="Arial"/>
          <w:i/>
          <w:iCs/>
          <w:szCs w:val="24"/>
        </w:rPr>
        <w:t>(</w:t>
      </w:r>
      <w:proofErr w:type="gramStart"/>
      <w:r w:rsidRPr="002375F9">
        <w:rPr>
          <w:rFonts w:cs="Arial"/>
          <w:i/>
          <w:iCs/>
          <w:szCs w:val="24"/>
        </w:rPr>
        <w:t>one</w:t>
      </w:r>
      <w:proofErr w:type="gramEnd"/>
      <w:r w:rsidRPr="002375F9">
        <w:rPr>
          <w:rFonts w:cs="Arial"/>
          <w:i/>
          <w:iCs/>
          <w:szCs w:val="24"/>
        </w:rPr>
        <w:t xml:space="preserve"> of the dishes is the control to allow you to see the colour changes more clearly)</w:t>
      </w:r>
    </w:p>
    <w:p w14:paraId="056FA025" w14:textId="2BD2B020" w:rsidR="0002063F" w:rsidRPr="000B5459" w:rsidRDefault="0002063F" w:rsidP="006B249A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 xml:space="preserve">Universal indicator </w:t>
      </w:r>
      <w:r w:rsidR="00474095">
        <w:rPr>
          <w:rFonts w:cs="Arial"/>
          <w:szCs w:val="24"/>
          <w:u w:val="single"/>
        </w:rPr>
        <w:t>solution</w:t>
      </w:r>
      <w:r w:rsidRPr="000B5459">
        <w:rPr>
          <w:rFonts w:cs="Arial"/>
          <w:szCs w:val="24"/>
        </w:rPr>
        <w:t xml:space="preserve"> – </w:t>
      </w:r>
      <w:r w:rsidR="00CC7040">
        <w:rPr>
          <w:rFonts w:cs="Arial"/>
          <w:szCs w:val="24"/>
        </w:rPr>
        <w:t xml:space="preserve">or a </w:t>
      </w:r>
      <w:r w:rsidRPr="000B5459">
        <w:rPr>
          <w:rFonts w:cs="Arial"/>
          <w:szCs w:val="24"/>
        </w:rPr>
        <w:t>damp</w:t>
      </w:r>
      <w:r w:rsidR="00CC7040">
        <w:rPr>
          <w:rFonts w:cs="Arial"/>
          <w:szCs w:val="24"/>
        </w:rPr>
        <w:t xml:space="preserve"> piece of indicator paper -</w:t>
      </w:r>
      <w:r w:rsidRPr="000B5459">
        <w:rPr>
          <w:rFonts w:cs="Arial"/>
          <w:szCs w:val="24"/>
        </w:rPr>
        <w:t xml:space="preserve"> 1-2 cm</w:t>
      </w:r>
    </w:p>
    <w:p w14:paraId="056FA027" w14:textId="3256D6F6" w:rsidR="0002063F" w:rsidRPr="000B5459" w:rsidRDefault="00CC7040" w:rsidP="006B249A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 w:rsidRPr="00474095">
        <w:rPr>
          <w:rFonts w:eastAsia="Times New Roman" w:cs="Times New Roman"/>
          <w:szCs w:val="24"/>
          <w:lang w:eastAsia="en-GB"/>
        </w:rPr>
        <w:t xml:space="preserve">Potassium </w:t>
      </w:r>
      <w:proofErr w:type="gramStart"/>
      <w:r w:rsidRPr="00474095">
        <w:rPr>
          <w:rFonts w:eastAsia="Times New Roman" w:cs="Times New Roman"/>
          <w:szCs w:val="24"/>
          <w:lang w:eastAsia="en-GB"/>
        </w:rPr>
        <w:t>manganate(</w:t>
      </w:r>
      <w:proofErr w:type="gramEnd"/>
      <w:r w:rsidRPr="00474095">
        <w:rPr>
          <w:rFonts w:eastAsia="Times New Roman" w:cs="Times New Roman"/>
          <w:szCs w:val="24"/>
          <w:lang w:eastAsia="en-GB"/>
        </w:rPr>
        <w:t>VII) (0.001 mol l</w:t>
      </w:r>
      <w:r w:rsidRPr="00474095">
        <w:rPr>
          <w:rFonts w:eastAsia="Times New Roman" w:cs="Times New Roman"/>
          <w:szCs w:val="24"/>
          <w:vertAlign w:val="superscript"/>
          <w:lang w:eastAsia="en-GB"/>
        </w:rPr>
        <w:t>-1</w:t>
      </w:r>
      <w:r w:rsidRPr="00474095">
        <w:rPr>
          <w:rFonts w:eastAsia="Times New Roman" w:cs="Times New Roman"/>
          <w:szCs w:val="24"/>
          <w:lang w:eastAsia="en-GB"/>
        </w:rPr>
        <w:t>)</w:t>
      </w:r>
    </w:p>
    <w:p w14:paraId="056FA028" w14:textId="722E50B7" w:rsidR="0002063F" w:rsidRPr="000B5459" w:rsidRDefault="00CC7040" w:rsidP="006B249A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B</w:t>
      </w:r>
      <w:r w:rsidR="006550D4">
        <w:rPr>
          <w:rFonts w:cs="Arial"/>
          <w:szCs w:val="24"/>
        </w:rPr>
        <w:t>lue food dye,</w:t>
      </w:r>
      <w:r>
        <w:rPr>
          <w:rFonts w:cs="Arial"/>
          <w:szCs w:val="24"/>
        </w:rPr>
        <w:t xml:space="preserve"> dilute</w:t>
      </w:r>
    </w:p>
    <w:p w14:paraId="056FA029" w14:textId="5D2DA5EB" w:rsidR="0002063F" w:rsidRPr="000B5459" w:rsidRDefault="00CC7040" w:rsidP="006B249A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Iodine solution </w:t>
      </w:r>
    </w:p>
    <w:p w14:paraId="08388A02" w14:textId="2A8D7B8F" w:rsidR="00D612E6" w:rsidRPr="00D612E6" w:rsidRDefault="00D612E6" w:rsidP="00D612E6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 w:rsidRPr="00D612E6">
        <w:rPr>
          <w:rFonts w:cs="Arial"/>
          <w:szCs w:val="24"/>
        </w:rPr>
        <w:t xml:space="preserve">Potassium iodide, 0.1 </w:t>
      </w:r>
      <w:r w:rsidR="00507814">
        <w:rPr>
          <w:rFonts w:cs="Arial"/>
          <w:szCs w:val="24"/>
        </w:rPr>
        <w:t xml:space="preserve">mol </w:t>
      </w:r>
      <w:r w:rsidR="00507814" w:rsidRPr="00507814">
        <w:rPr>
          <w:rFonts w:cs="Arial"/>
          <w:szCs w:val="24"/>
        </w:rPr>
        <w:t>l</w:t>
      </w:r>
      <w:r w:rsidR="00507814" w:rsidRPr="00507814">
        <w:rPr>
          <w:rFonts w:cs="Arial"/>
          <w:szCs w:val="24"/>
          <w:vertAlign w:val="superscript"/>
        </w:rPr>
        <w:t>-1</w:t>
      </w:r>
      <w:r w:rsidR="00507814">
        <w:rPr>
          <w:rFonts w:cs="Arial"/>
          <w:szCs w:val="24"/>
        </w:rPr>
        <w:t xml:space="preserve"> </w:t>
      </w:r>
      <w:r w:rsidRPr="00D612E6">
        <w:rPr>
          <w:rFonts w:cs="Arial"/>
          <w:szCs w:val="24"/>
        </w:rPr>
        <w:t xml:space="preserve">  </w:t>
      </w:r>
    </w:p>
    <w:p w14:paraId="7C132C04" w14:textId="3C0FFB3C" w:rsidR="00D612E6" w:rsidRDefault="00D612E6" w:rsidP="00D612E6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 w:rsidRPr="00D612E6">
        <w:rPr>
          <w:rFonts w:cs="Arial"/>
          <w:szCs w:val="24"/>
        </w:rPr>
        <w:t>Potassium iodide / potassium iodate</w:t>
      </w:r>
      <w:r w:rsidR="00BD281E">
        <w:rPr>
          <w:rFonts w:cs="Arial"/>
          <w:szCs w:val="24"/>
        </w:rPr>
        <w:t>(</w:t>
      </w:r>
      <w:r w:rsidRPr="00D612E6">
        <w:rPr>
          <w:rFonts w:cs="Arial"/>
          <w:szCs w:val="24"/>
        </w:rPr>
        <w:t>V</w:t>
      </w:r>
      <w:r w:rsidR="00BD281E">
        <w:rPr>
          <w:rFonts w:cs="Arial"/>
          <w:szCs w:val="24"/>
        </w:rPr>
        <w:t>)</w:t>
      </w:r>
      <w:r w:rsidRPr="00D612E6">
        <w:rPr>
          <w:rFonts w:cs="Arial"/>
          <w:szCs w:val="24"/>
        </w:rPr>
        <w:t xml:space="preserve">, 0.1 </w:t>
      </w:r>
      <w:r w:rsidR="00507814">
        <w:rPr>
          <w:rFonts w:cs="Arial"/>
          <w:szCs w:val="24"/>
        </w:rPr>
        <w:t xml:space="preserve">mol </w:t>
      </w:r>
      <w:r w:rsidR="00507814" w:rsidRPr="00507814">
        <w:rPr>
          <w:rFonts w:cs="Arial"/>
          <w:szCs w:val="24"/>
        </w:rPr>
        <w:t>l</w:t>
      </w:r>
      <w:r w:rsidR="00507814" w:rsidRPr="00507814">
        <w:rPr>
          <w:rFonts w:cs="Arial"/>
          <w:szCs w:val="24"/>
          <w:vertAlign w:val="superscript"/>
        </w:rPr>
        <w:t>-1</w:t>
      </w:r>
      <w:r w:rsidR="00507814">
        <w:rPr>
          <w:rFonts w:cs="Arial"/>
          <w:szCs w:val="24"/>
        </w:rPr>
        <w:t xml:space="preserve"> of each (mixed)</w:t>
      </w:r>
    </w:p>
    <w:p w14:paraId="2566D2DF" w14:textId="62E01794" w:rsidR="002375F9" w:rsidRPr="00D612E6" w:rsidRDefault="00507814" w:rsidP="00D612E6">
      <w:pPr>
        <w:pStyle w:val="ListParagraph"/>
        <w:numPr>
          <w:ilvl w:val="1"/>
          <w:numId w:val="11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left="1168" w:right="34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Ammonium vanadate solution</w:t>
      </w:r>
      <w:r w:rsidR="00135866">
        <w:rPr>
          <w:rFonts w:cs="Arial"/>
          <w:szCs w:val="24"/>
        </w:rPr>
        <w:t xml:space="preserve"> </w:t>
      </w:r>
      <w:r w:rsidR="00BD281E">
        <w:rPr>
          <w:rFonts w:cs="Arial"/>
          <w:szCs w:val="24"/>
        </w:rPr>
        <w:t>0.</w:t>
      </w:r>
      <w:r w:rsidR="003031F9">
        <w:rPr>
          <w:rFonts w:cs="Arial"/>
          <w:szCs w:val="24"/>
        </w:rPr>
        <w:t>2</w:t>
      </w:r>
      <w:r w:rsidR="00BD281E">
        <w:rPr>
          <w:rFonts w:cs="Arial"/>
          <w:szCs w:val="24"/>
        </w:rPr>
        <w:t xml:space="preserve"> mol </w:t>
      </w:r>
      <w:r w:rsidR="00BD281E" w:rsidRPr="00BD281E">
        <w:rPr>
          <w:rFonts w:cs="Arial"/>
          <w:szCs w:val="24"/>
        </w:rPr>
        <w:t>l</w:t>
      </w:r>
      <w:r w:rsidR="00BD281E" w:rsidRPr="00BD281E">
        <w:rPr>
          <w:rFonts w:cs="Arial"/>
          <w:szCs w:val="24"/>
          <w:vertAlign w:val="superscript"/>
        </w:rPr>
        <w:t>-1</w:t>
      </w:r>
      <w:r w:rsidR="00BD281E">
        <w:rPr>
          <w:rFonts w:cs="Arial"/>
          <w:szCs w:val="24"/>
        </w:rPr>
        <w:t xml:space="preserve"> </w:t>
      </w:r>
    </w:p>
    <w:p w14:paraId="056FA02B" w14:textId="32CA1A40" w:rsidR="0002063F" w:rsidRPr="000B5459" w:rsidRDefault="0002063F" w:rsidP="000B3A05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>Place an empty ‘reaction vessel’ (</w:t>
      </w:r>
      <w:proofErr w:type="spellStart"/>
      <w:r w:rsidRPr="000B5459">
        <w:rPr>
          <w:rFonts w:cs="Arial"/>
          <w:szCs w:val="24"/>
        </w:rPr>
        <w:t>eg</w:t>
      </w:r>
      <w:proofErr w:type="spellEnd"/>
      <w:r w:rsidRPr="000B5459">
        <w:rPr>
          <w:rFonts w:cs="Arial"/>
          <w:szCs w:val="24"/>
        </w:rPr>
        <w:t>, small watch glass) in the ‘RV’ circle</w:t>
      </w:r>
      <w:r w:rsidR="00507814">
        <w:rPr>
          <w:rFonts w:cs="Arial"/>
          <w:szCs w:val="24"/>
        </w:rPr>
        <w:t xml:space="preserve"> in the upper </w:t>
      </w:r>
      <w:r w:rsidR="000B3A05">
        <w:rPr>
          <w:rFonts w:cs="Arial"/>
          <w:szCs w:val="24"/>
        </w:rPr>
        <w:t>petri dish</w:t>
      </w:r>
      <w:r w:rsidRPr="000B5459">
        <w:rPr>
          <w:rFonts w:cs="Arial"/>
          <w:szCs w:val="24"/>
        </w:rPr>
        <w:t>.</w:t>
      </w:r>
    </w:p>
    <w:p w14:paraId="056FA02C" w14:textId="39AA016F" w:rsidR="006B249A" w:rsidRDefault="0002063F" w:rsidP="006B249A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 xml:space="preserve">To generate </w:t>
      </w:r>
      <w:r w:rsidR="006B249A">
        <w:rPr>
          <w:rFonts w:cs="Arial"/>
          <w:szCs w:val="24"/>
        </w:rPr>
        <w:t xml:space="preserve">the </w:t>
      </w:r>
      <w:r w:rsidR="000B3A05">
        <w:rPr>
          <w:rFonts w:cs="Arial"/>
          <w:szCs w:val="24"/>
        </w:rPr>
        <w:t>sulphur dioxide</w:t>
      </w:r>
      <w:r w:rsidR="006B249A">
        <w:rPr>
          <w:rFonts w:cs="Arial"/>
          <w:szCs w:val="24"/>
        </w:rPr>
        <w:t xml:space="preserve"> gas </w:t>
      </w:r>
    </w:p>
    <w:p w14:paraId="056FA02D" w14:textId="1503655E" w:rsidR="0002063F" w:rsidRPr="000B5459" w:rsidRDefault="0027544F" w:rsidP="006B249A">
      <w:pPr>
        <w:pStyle w:val="ListParagraph"/>
        <w:tabs>
          <w:tab w:val="left" w:pos="7372"/>
        </w:tabs>
        <w:autoSpaceDE w:val="0"/>
        <w:autoSpaceDN w:val="0"/>
        <w:adjustRightInd w:val="0"/>
        <w:spacing w:after="120" w:line="264" w:lineRule="auto"/>
        <w:ind w:left="360" w:right="34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 xml:space="preserve">Put 5 drops </w:t>
      </w:r>
      <w:r w:rsidR="000B3A05">
        <w:rPr>
          <w:rFonts w:cs="Arial"/>
          <w:szCs w:val="24"/>
        </w:rPr>
        <w:t>of sulphite</w:t>
      </w:r>
      <w:r>
        <w:rPr>
          <w:rFonts w:cs="Arial"/>
          <w:szCs w:val="24"/>
        </w:rPr>
        <w:t xml:space="preserve"> solution</w:t>
      </w:r>
      <w:r w:rsidR="000B3A05">
        <w:rPr>
          <w:rFonts w:cs="Arial"/>
          <w:szCs w:val="24"/>
        </w:rPr>
        <w:t xml:space="preserve"> in</w:t>
      </w:r>
      <w:r w:rsidR="0002063F" w:rsidRPr="000B5459">
        <w:rPr>
          <w:rFonts w:cs="Arial"/>
          <w:szCs w:val="24"/>
        </w:rPr>
        <w:t xml:space="preserve"> the reaction vessel (gas generato</w:t>
      </w:r>
      <w:r w:rsidR="006B249A">
        <w:rPr>
          <w:rFonts w:cs="Arial"/>
          <w:szCs w:val="24"/>
        </w:rPr>
        <w:t xml:space="preserve">r).  </w:t>
      </w:r>
      <w:r w:rsidR="0002063F" w:rsidRPr="000B5459">
        <w:rPr>
          <w:rFonts w:cs="Arial"/>
          <w:szCs w:val="24"/>
        </w:rPr>
        <w:t xml:space="preserve">Add approximately </w:t>
      </w:r>
      <w:r w:rsidR="005C23EB">
        <w:rPr>
          <w:rFonts w:cs="Arial"/>
          <w:szCs w:val="24"/>
        </w:rPr>
        <w:t>5</w:t>
      </w:r>
      <w:r w:rsidR="0002063F" w:rsidRPr="000B5459">
        <w:rPr>
          <w:rFonts w:cs="Arial"/>
          <w:szCs w:val="24"/>
        </w:rPr>
        <w:t xml:space="preserve"> drops of</w:t>
      </w:r>
      <w:r w:rsidR="0002063F">
        <w:rPr>
          <w:rFonts w:cs="Arial"/>
          <w:szCs w:val="24"/>
        </w:rPr>
        <w:t xml:space="preserve"> </w:t>
      </w:r>
      <w:r w:rsidR="005C23EB">
        <w:rPr>
          <w:rFonts w:cs="Arial"/>
          <w:szCs w:val="24"/>
        </w:rPr>
        <w:t xml:space="preserve">1 mol </w:t>
      </w:r>
      <w:r w:rsidR="005C23EB" w:rsidRPr="005C23EB">
        <w:rPr>
          <w:rFonts w:cs="Arial"/>
          <w:szCs w:val="24"/>
        </w:rPr>
        <w:t>l</w:t>
      </w:r>
      <w:r w:rsidR="005C23EB" w:rsidRPr="005C23EB">
        <w:rPr>
          <w:rFonts w:cs="Arial"/>
          <w:szCs w:val="24"/>
          <w:vertAlign w:val="superscript"/>
        </w:rPr>
        <w:t>-1</w:t>
      </w:r>
      <w:r w:rsidR="005C23EB">
        <w:rPr>
          <w:rFonts w:cs="Arial"/>
          <w:szCs w:val="24"/>
        </w:rPr>
        <w:t xml:space="preserve"> hydrochloric acid</w:t>
      </w:r>
      <w:r w:rsidR="0002063F">
        <w:rPr>
          <w:rFonts w:cs="Arial"/>
          <w:szCs w:val="24"/>
        </w:rPr>
        <w:t xml:space="preserve"> solution </w:t>
      </w:r>
      <w:r w:rsidR="0002063F" w:rsidRPr="000B5459">
        <w:rPr>
          <w:rFonts w:cs="Arial"/>
          <w:szCs w:val="24"/>
        </w:rPr>
        <w:t xml:space="preserve">to the reaction vessel. </w:t>
      </w:r>
      <w:r w:rsidR="0002063F" w:rsidRPr="000B5459">
        <w:rPr>
          <w:rFonts w:cs="Arial"/>
          <w:b/>
          <w:szCs w:val="24"/>
        </w:rPr>
        <w:t>Immediately place the lid on the Petri dish</w:t>
      </w:r>
      <w:r w:rsidR="0002063F" w:rsidRPr="000B5459">
        <w:rPr>
          <w:rFonts w:cs="Arial"/>
          <w:szCs w:val="24"/>
        </w:rPr>
        <w:t>.</w:t>
      </w:r>
    </w:p>
    <w:p w14:paraId="056FA02E" w14:textId="77777777" w:rsidR="0002063F" w:rsidRPr="006B249A" w:rsidRDefault="0002063F" w:rsidP="006B249A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i/>
          <w:szCs w:val="24"/>
        </w:rPr>
      </w:pPr>
      <w:r w:rsidRPr="000B5459">
        <w:rPr>
          <w:rFonts w:cs="Arial"/>
          <w:szCs w:val="24"/>
        </w:rPr>
        <w:t>Watch carefully and record your observatio</w:t>
      </w:r>
      <w:r w:rsidR="006B249A">
        <w:rPr>
          <w:rFonts w:cs="Arial"/>
          <w:szCs w:val="24"/>
        </w:rPr>
        <w:t xml:space="preserve">ns over the next 5-10 </w:t>
      </w:r>
      <w:proofErr w:type="gramStart"/>
      <w:r w:rsidR="006B249A">
        <w:rPr>
          <w:rFonts w:cs="Arial"/>
          <w:szCs w:val="24"/>
        </w:rPr>
        <w:t xml:space="preserve">minutes </w:t>
      </w:r>
      <w:r w:rsidRPr="000B5459">
        <w:rPr>
          <w:rFonts w:cs="Arial"/>
          <w:szCs w:val="24"/>
        </w:rPr>
        <w:t xml:space="preserve"> </w:t>
      </w:r>
      <w:r w:rsidRPr="006B249A">
        <w:rPr>
          <w:rFonts w:cs="Arial"/>
          <w:i/>
          <w:szCs w:val="24"/>
        </w:rPr>
        <w:t>(</w:t>
      </w:r>
      <w:proofErr w:type="spellStart"/>
      <w:proofErr w:type="gramEnd"/>
      <w:r w:rsidRPr="006B249A">
        <w:rPr>
          <w:rFonts w:cs="Arial"/>
          <w:i/>
          <w:szCs w:val="24"/>
        </w:rPr>
        <w:t>eg</w:t>
      </w:r>
      <w:proofErr w:type="spellEnd"/>
      <w:r w:rsidRPr="006B249A">
        <w:rPr>
          <w:rFonts w:cs="Arial"/>
          <w:i/>
          <w:szCs w:val="24"/>
        </w:rPr>
        <w:t>, take photographs).</w:t>
      </w:r>
    </w:p>
    <w:p w14:paraId="056FA02F" w14:textId="77777777" w:rsidR="0002063F" w:rsidRPr="00111EF4" w:rsidRDefault="0002063F" w:rsidP="0002063F">
      <w:pPr>
        <w:pStyle w:val="ListParagraph"/>
        <w:numPr>
          <w:ilvl w:val="0"/>
          <w:numId w:val="14"/>
        </w:numPr>
        <w:tabs>
          <w:tab w:val="left" w:pos="7372"/>
        </w:tabs>
        <w:autoSpaceDE w:val="0"/>
        <w:autoSpaceDN w:val="0"/>
        <w:adjustRightInd w:val="0"/>
        <w:spacing w:after="120" w:line="264" w:lineRule="auto"/>
        <w:ind w:right="34"/>
        <w:contextualSpacing w:val="0"/>
        <w:rPr>
          <w:rFonts w:cs="Arial"/>
          <w:szCs w:val="24"/>
        </w:rPr>
      </w:pPr>
      <w:r w:rsidRPr="000B5459">
        <w:rPr>
          <w:rFonts w:cs="Arial"/>
          <w:szCs w:val="24"/>
        </w:rPr>
        <w:t>Explain as much of the chemistry going on in the Petri dish as you can.</w:t>
      </w:r>
    </w:p>
    <w:p w14:paraId="3239EA86" w14:textId="77777777" w:rsidR="002E06A7" w:rsidRDefault="002E06A7" w:rsidP="007E694D">
      <w:pPr>
        <w:rPr>
          <w:rFonts w:cs="Arial"/>
          <w:b/>
          <w:szCs w:val="24"/>
        </w:rPr>
      </w:pPr>
    </w:p>
    <w:p w14:paraId="056FA030" w14:textId="741DB1C6" w:rsidR="00111EF4" w:rsidRDefault="0002063F" w:rsidP="007E694D">
      <w:pPr>
        <w:rPr>
          <w:b/>
        </w:rPr>
      </w:pPr>
      <w:r w:rsidRPr="000B5459">
        <w:rPr>
          <w:rFonts w:cs="Arial"/>
          <w:b/>
          <w:szCs w:val="24"/>
        </w:rPr>
        <w:t>Disposal</w:t>
      </w:r>
      <w:r w:rsidRPr="000B5459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>put petri dish in a bowl of water</w:t>
      </w:r>
      <w:r w:rsidR="002E06A7">
        <w:rPr>
          <w:rFonts w:cs="Arial"/>
          <w:szCs w:val="24"/>
        </w:rPr>
        <w:t>, without opening it. All the gas will dissolve in the water.</w:t>
      </w:r>
      <w:r>
        <w:rPr>
          <w:rFonts w:cs="Arial"/>
          <w:szCs w:val="24"/>
        </w:rPr>
        <w:t xml:space="preserve"> Wash solution to waste with cold running water.</w:t>
      </w:r>
    </w:p>
    <w:p w14:paraId="056FA031" w14:textId="270CE72E" w:rsidR="00111EF4" w:rsidRDefault="006550D4" w:rsidP="007E694D">
      <w:pPr>
        <w:rPr>
          <w:b/>
        </w:rPr>
      </w:pPr>
      <w:r>
        <w:rPr>
          <w:b/>
        </w:rPr>
        <w:t>TIP</w:t>
      </w:r>
    </w:p>
    <w:p w14:paraId="350D8E34" w14:textId="78D3A9AF" w:rsidR="006550D4" w:rsidRDefault="00123E2F" w:rsidP="007E694D">
      <w:pPr>
        <w:rPr>
          <w:bCs/>
        </w:rPr>
      </w:pPr>
      <w:r w:rsidRPr="00123E2F">
        <w:rPr>
          <w:bCs/>
        </w:rPr>
        <w:t>If you place the control petri dish upside-down: put the drops in the lid and then put the ‘base’ on top</w:t>
      </w:r>
      <w:r>
        <w:rPr>
          <w:bCs/>
        </w:rPr>
        <w:t>, you get less ingress of SO</w:t>
      </w:r>
      <w:r w:rsidRPr="0003270C">
        <w:rPr>
          <w:bCs/>
          <w:vertAlign w:val="subscript"/>
        </w:rPr>
        <w:t>2</w:t>
      </w:r>
      <w:r>
        <w:rPr>
          <w:bCs/>
        </w:rPr>
        <w:t xml:space="preserve"> leaking from the experimental dish next to it and changing the colour of the indicator.</w:t>
      </w:r>
    </w:p>
    <w:p w14:paraId="056FA032" w14:textId="0F685983" w:rsidR="001B1B53" w:rsidRDefault="0007727A" w:rsidP="007E694D">
      <w:pPr>
        <w:rPr>
          <w:b/>
        </w:rPr>
      </w:pPr>
      <w:r w:rsidRPr="003B3C4F">
        <w:rPr>
          <w:b/>
        </w:rPr>
        <w:t>Results</w:t>
      </w:r>
      <w:r w:rsidR="001D1823">
        <w:rPr>
          <w:b/>
        </w:rPr>
        <w:t xml:space="preserve"> and explanation</w:t>
      </w:r>
    </w:p>
    <w:p w14:paraId="2FEE2EB3" w14:textId="7CDECFBD" w:rsidR="0003270C" w:rsidRPr="00F81D28" w:rsidRDefault="00F81D28" w:rsidP="0003270C">
      <w:pPr>
        <w:rPr>
          <w:bCs/>
        </w:rPr>
      </w:pPr>
      <w:r w:rsidRPr="00F81D28">
        <w:rPr>
          <w:bCs/>
        </w:rPr>
        <w:t>Adding acid to the sodium sulphite released sulphur dioxide.</w:t>
      </w:r>
    </w:p>
    <w:p w14:paraId="3D3A7B26" w14:textId="600AFC10" w:rsidR="0003270C" w:rsidRPr="00F81D28" w:rsidRDefault="0003270C" w:rsidP="00F81D28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F81D28">
        <w:rPr>
          <w:rFonts w:eastAsia="Times New Roman" w:cs="Times New Roman"/>
          <w:szCs w:val="24"/>
          <w:lang w:eastAsia="en-GB"/>
        </w:rPr>
        <w:t xml:space="preserve">2 </w:t>
      </w:r>
      <w:proofErr w:type="gramStart"/>
      <w:r w:rsidRPr="00F81D28">
        <w:rPr>
          <w:rFonts w:eastAsia="Times New Roman" w:cs="Times New Roman"/>
          <w:szCs w:val="24"/>
          <w:lang w:eastAsia="en-GB"/>
        </w:rPr>
        <w:t>HCl  +</w:t>
      </w:r>
      <w:proofErr w:type="gramEnd"/>
      <w:r w:rsidRPr="00F81D28">
        <w:rPr>
          <w:rFonts w:eastAsia="Times New Roman" w:cs="Times New Roman"/>
          <w:szCs w:val="24"/>
          <w:lang w:eastAsia="en-GB"/>
        </w:rPr>
        <w:t xml:space="preserve"> Na</w:t>
      </w:r>
      <w:r w:rsidRPr="00F81D28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F81D28">
        <w:rPr>
          <w:rFonts w:eastAsia="Times New Roman" w:cs="Times New Roman"/>
          <w:szCs w:val="24"/>
          <w:lang w:eastAsia="en-GB"/>
        </w:rPr>
        <w:t>SO</w:t>
      </w:r>
      <w:r w:rsidRPr="00F81D28">
        <w:rPr>
          <w:rFonts w:eastAsia="Times New Roman" w:cs="Times New Roman"/>
          <w:szCs w:val="24"/>
          <w:vertAlign w:val="subscript"/>
          <w:lang w:eastAsia="en-GB"/>
        </w:rPr>
        <w:t>3</w:t>
      </w:r>
      <w:r w:rsidRPr="00F81D28">
        <w:rPr>
          <w:rFonts w:eastAsia="Times New Roman" w:cs="Times New Roman"/>
          <w:szCs w:val="24"/>
          <w:lang w:eastAsia="en-GB"/>
        </w:rPr>
        <w:t xml:space="preserve">  → SO</w:t>
      </w:r>
      <w:r w:rsidRPr="00F81D28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F81D28">
        <w:rPr>
          <w:rFonts w:eastAsia="Times New Roman" w:cs="Times New Roman"/>
          <w:szCs w:val="24"/>
          <w:lang w:eastAsia="en-GB"/>
        </w:rPr>
        <w:t xml:space="preserve">  + 2 NaCl  + H</w:t>
      </w:r>
      <w:r w:rsidRPr="00F81D28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F81D28">
        <w:rPr>
          <w:rFonts w:eastAsia="Times New Roman" w:cs="Times New Roman"/>
          <w:szCs w:val="24"/>
          <w:lang w:eastAsia="en-GB"/>
        </w:rPr>
        <w:t xml:space="preserve">O </w:t>
      </w:r>
    </w:p>
    <w:p w14:paraId="03162A36" w14:textId="3D77972A" w:rsidR="001D1823" w:rsidRPr="00BD281E" w:rsidRDefault="00E71FDF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Universal i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ndicator – </w:t>
      </w:r>
      <w:r w:rsidRPr="00BD281E">
        <w:rPr>
          <w:rFonts w:eastAsia="Times New Roman" w:cs="Times New Roman"/>
          <w:szCs w:val="24"/>
          <w:lang w:eastAsia="en-GB"/>
        </w:rPr>
        <w:t>goes red</w:t>
      </w:r>
    </w:p>
    <w:p w14:paraId="045E1E7B" w14:textId="00E36CDC" w:rsidR="001D1823" w:rsidRPr="00BD281E" w:rsidRDefault="001D1823" w:rsidP="001D1823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+ 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O</w:t>
      </w:r>
      <w:r w:rsidRPr="00BD281E">
        <w:rPr>
          <w:rFonts w:cs="Times New Roman"/>
          <w:szCs w:val="24"/>
          <w:shd w:val="clear" w:color="auto" w:fill="FFFFFF"/>
        </w:rPr>
        <w:t xml:space="preserve"> → </w:t>
      </w:r>
      <w:r w:rsidRPr="00BD281E">
        <w:rPr>
          <w:rFonts w:eastAsia="Times New Roman" w:cs="Times New Roman"/>
          <w:szCs w:val="24"/>
          <w:lang w:eastAsia="en-GB"/>
        </w:rPr>
        <w:t>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SO</w:t>
      </w:r>
      <w:proofErr w:type="gramStart"/>
      <w:r w:rsidRPr="00BD281E">
        <w:rPr>
          <w:rFonts w:eastAsia="Times New Roman" w:cs="Times New Roman"/>
          <w:szCs w:val="24"/>
          <w:vertAlign w:val="subscript"/>
          <w:lang w:eastAsia="en-GB"/>
        </w:rPr>
        <w:t>3</w:t>
      </w:r>
      <w:r w:rsidRPr="00BD281E">
        <w:rPr>
          <w:rFonts w:eastAsia="Times New Roman" w:cs="Times New Roman"/>
          <w:szCs w:val="24"/>
          <w:lang w:eastAsia="en-GB"/>
        </w:rPr>
        <w:t xml:space="preserve">  (</w:t>
      </w:r>
      <w:proofErr w:type="gramEnd"/>
      <w:r w:rsidR="008937D3" w:rsidRPr="00BD281E">
        <w:rPr>
          <w:rFonts w:eastAsia="Times New Roman" w:cs="Times New Roman"/>
          <w:szCs w:val="24"/>
          <w:lang w:eastAsia="en-GB"/>
        </w:rPr>
        <w:t>H</w:t>
      </w:r>
      <w:r w:rsidR="008937D3"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="008937D3" w:rsidRPr="00BD281E">
        <w:rPr>
          <w:rFonts w:eastAsia="Times New Roman" w:cs="Times New Roman"/>
          <w:szCs w:val="24"/>
          <w:lang w:eastAsia="en-GB"/>
        </w:rPr>
        <w:t>SO</w:t>
      </w:r>
      <w:r w:rsidR="008937D3" w:rsidRPr="00BD281E">
        <w:rPr>
          <w:rFonts w:eastAsia="Times New Roman" w:cs="Times New Roman"/>
          <w:szCs w:val="24"/>
          <w:vertAlign w:val="subscript"/>
          <w:lang w:eastAsia="en-GB"/>
        </w:rPr>
        <w:t>3</w:t>
      </w:r>
      <w:r w:rsidRPr="00BD281E">
        <w:rPr>
          <w:rFonts w:eastAsia="Times New Roman" w:cs="Times New Roman"/>
          <w:szCs w:val="24"/>
          <w:lang w:eastAsia="en-GB"/>
        </w:rPr>
        <w:t xml:space="preserve"> </w:t>
      </w:r>
      <w:r w:rsidR="008937D3" w:rsidRPr="00BD281E">
        <w:rPr>
          <w:rFonts w:eastAsia="Times New Roman" w:cs="Times New Roman"/>
          <w:szCs w:val="24"/>
          <w:lang w:eastAsia="en-GB"/>
        </w:rPr>
        <w:t xml:space="preserve"> </w:t>
      </w:r>
      <w:r w:rsidR="008937D3" w:rsidRPr="00BD281E">
        <w:rPr>
          <w:rFonts w:eastAsia="Times New Roman" w:cs="Times New Roman"/>
          <w:szCs w:val="24"/>
          <w:lang w:eastAsia="en-GB"/>
        </w:rPr>
        <w:sym w:font="Wingdings 3" w:char="F044"/>
      </w:r>
      <w:r w:rsidR="008937D3" w:rsidRPr="00BD281E">
        <w:rPr>
          <w:rFonts w:eastAsia="Times New Roman" w:cs="Times New Roman"/>
          <w:szCs w:val="24"/>
          <w:lang w:eastAsia="en-GB"/>
        </w:rPr>
        <w:t xml:space="preserve">  </w:t>
      </w:r>
      <w:r w:rsidRPr="00BD281E">
        <w:rPr>
          <w:rFonts w:eastAsia="Times New Roman" w:cs="Times New Roman"/>
          <w:szCs w:val="24"/>
          <w:lang w:eastAsia="en-GB"/>
        </w:rPr>
        <w:t>H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  <w:r w:rsidRPr="00BD281E">
        <w:rPr>
          <w:rFonts w:eastAsia="Times New Roman" w:cs="Times New Roman"/>
          <w:szCs w:val="24"/>
          <w:lang w:eastAsia="en-GB"/>
        </w:rPr>
        <w:t xml:space="preserve"> + HSO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3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-</w:t>
      </w:r>
      <w:r w:rsidRPr="00BD281E">
        <w:rPr>
          <w:rFonts w:eastAsia="Times New Roman" w:cs="Times New Roman"/>
          <w:szCs w:val="24"/>
          <w:lang w:eastAsia="en-GB"/>
        </w:rPr>
        <w:t>)</w:t>
      </w:r>
    </w:p>
    <w:p w14:paraId="29C40564" w14:textId="00B8DF3E" w:rsidR="001D1823" w:rsidRPr="00BD281E" w:rsidRDefault="006D07A0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 xml:space="preserve">Potassium </w:t>
      </w:r>
      <w:proofErr w:type="gramStart"/>
      <w:r w:rsidRPr="00BD281E">
        <w:rPr>
          <w:rFonts w:eastAsia="Times New Roman" w:cs="Times New Roman"/>
          <w:szCs w:val="24"/>
          <w:lang w:eastAsia="en-GB"/>
        </w:rPr>
        <w:t>manganate(</w:t>
      </w:r>
      <w:proofErr w:type="gramEnd"/>
      <w:r w:rsidRPr="00BD281E">
        <w:rPr>
          <w:rFonts w:eastAsia="Times New Roman" w:cs="Times New Roman"/>
          <w:szCs w:val="24"/>
          <w:lang w:eastAsia="en-GB"/>
        </w:rPr>
        <w:t>VII)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(0.001</w:t>
      </w:r>
      <w:r w:rsidR="00426871" w:rsidRPr="00BD281E">
        <w:rPr>
          <w:rFonts w:eastAsia="Times New Roman" w:cs="Times New Roman"/>
          <w:szCs w:val="24"/>
          <w:lang w:eastAsia="en-GB"/>
        </w:rPr>
        <w:t xml:space="preserve"> mol l</w:t>
      </w:r>
      <w:r w:rsidR="00426871" w:rsidRPr="00BD281E">
        <w:rPr>
          <w:rFonts w:eastAsia="Times New Roman" w:cs="Times New Roman"/>
          <w:szCs w:val="24"/>
          <w:vertAlign w:val="superscript"/>
          <w:lang w:eastAsia="en-GB"/>
        </w:rPr>
        <w:t>-1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) </w:t>
      </w:r>
      <w:r w:rsidRPr="00BD281E">
        <w:rPr>
          <w:rFonts w:eastAsia="Times New Roman" w:cs="Times New Roman"/>
          <w:szCs w:val="24"/>
          <w:lang w:eastAsia="en-GB"/>
        </w:rPr>
        <w:t>goes from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purple </w:t>
      </w:r>
      <w:r w:rsidR="00E71FDF" w:rsidRPr="00BD281E">
        <w:rPr>
          <w:rFonts w:eastAsia="Times New Roman" w:cs="Times New Roman"/>
          <w:szCs w:val="24"/>
          <w:lang w:eastAsia="en-GB"/>
        </w:rPr>
        <w:t>to colourless</w:t>
      </w:r>
    </w:p>
    <w:p w14:paraId="600F9A58" w14:textId="66F666FF" w:rsidR="001D1823" w:rsidRPr="00BD281E" w:rsidRDefault="00B404C7" w:rsidP="001D1823">
      <w:pPr>
        <w:shd w:val="clear" w:color="auto" w:fill="FFFFFF"/>
        <w:spacing w:line="240" w:lineRule="auto"/>
        <w:ind w:left="72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The sulphur dioxide is r</w:t>
      </w:r>
      <w:r w:rsidR="001D1823" w:rsidRPr="00BD281E">
        <w:rPr>
          <w:rFonts w:eastAsia="Times New Roman" w:cs="Times New Roman"/>
          <w:szCs w:val="24"/>
          <w:lang w:eastAsia="en-GB"/>
        </w:rPr>
        <w:t>educed by KMnO</w:t>
      </w:r>
      <w:r w:rsidR="001D1823" w:rsidRPr="00BD281E">
        <w:rPr>
          <w:rFonts w:eastAsia="Times New Roman" w:cs="Times New Roman"/>
          <w:szCs w:val="24"/>
          <w:vertAlign w:val="subscript"/>
          <w:lang w:eastAsia="en-GB"/>
        </w:rPr>
        <w:t>4</w:t>
      </w:r>
    </w:p>
    <w:p w14:paraId="51A1086F" w14:textId="4BEF975B" w:rsidR="001D1823" w:rsidRPr="00BD281E" w:rsidRDefault="001D1823" w:rsidP="001D1823">
      <w:pPr>
        <w:shd w:val="clear" w:color="auto" w:fill="FFFFFF"/>
        <w:spacing w:line="240" w:lineRule="auto"/>
        <w:ind w:left="72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5 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+ 2 MnO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4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-</w:t>
      </w:r>
      <w:r w:rsidR="00B404C7" w:rsidRPr="00BD281E">
        <w:rPr>
          <w:rFonts w:eastAsia="Times New Roman" w:cs="Times New Roman"/>
          <w:szCs w:val="24"/>
          <w:lang w:eastAsia="en-GB"/>
        </w:rPr>
        <w:t xml:space="preserve"> </w:t>
      </w:r>
      <w:r w:rsidRPr="00BD281E">
        <w:rPr>
          <w:rFonts w:eastAsia="Times New Roman" w:cs="Times New Roman"/>
          <w:szCs w:val="24"/>
          <w:lang w:eastAsia="en-GB"/>
        </w:rPr>
        <w:t>+ 2 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O</w:t>
      </w:r>
      <w:r w:rsidR="00AF227E" w:rsidRPr="00BD281E">
        <w:rPr>
          <w:rFonts w:cs="Times New Roman"/>
          <w:szCs w:val="24"/>
          <w:shd w:val="clear" w:color="auto" w:fill="FFFFFF"/>
        </w:rPr>
        <w:t xml:space="preserve"> → </w:t>
      </w:r>
      <w:r w:rsidRPr="00BD281E">
        <w:rPr>
          <w:rFonts w:eastAsia="Times New Roman" w:cs="Times New Roman"/>
          <w:szCs w:val="24"/>
          <w:lang w:eastAsia="en-GB"/>
        </w:rPr>
        <w:t>2 Mn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2</w:t>
      </w:r>
      <w:r w:rsidR="00B404C7"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  <w:r w:rsidRPr="00BD281E">
        <w:rPr>
          <w:rFonts w:eastAsia="Times New Roman" w:cs="Times New Roman"/>
          <w:szCs w:val="24"/>
          <w:lang w:eastAsia="en-GB"/>
        </w:rPr>
        <w:t xml:space="preserve"> + 5 SO4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2</w:t>
      </w:r>
      <w:r w:rsidR="00B404C7" w:rsidRPr="00BD281E">
        <w:rPr>
          <w:rFonts w:eastAsia="Times New Roman" w:cs="Times New Roman"/>
          <w:szCs w:val="24"/>
          <w:vertAlign w:val="superscript"/>
          <w:lang w:eastAsia="en-GB"/>
        </w:rPr>
        <w:t>-</w:t>
      </w:r>
      <w:r w:rsidRPr="00BD281E">
        <w:rPr>
          <w:rFonts w:eastAsia="Times New Roman" w:cs="Times New Roman"/>
          <w:szCs w:val="24"/>
          <w:lang w:eastAsia="en-GB"/>
        </w:rPr>
        <w:t xml:space="preserve"> + 4 H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</w:p>
    <w:p w14:paraId="29CD600B" w14:textId="1847415C" w:rsidR="001D1823" w:rsidRPr="00BD281E" w:rsidRDefault="00953953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>The blue food dye goes from blue to</w:t>
      </w:r>
      <w:r w:rsidR="00AF227E" w:rsidRPr="00BD281E">
        <w:rPr>
          <w:rFonts w:eastAsia="Times New Roman" w:cs="Times New Roman"/>
          <w:szCs w:val="24"/>
          <w:lang w:eastAsia="en-GB"/>
        </w:rPr>
        <w:t xml:space="preserve"> colourless</w:t>
      </w:r>
    </w:p>
    <w:p w14:paraId="46EA580B" w14:textId="44AD94B0" w:rsidR="001D1823" w:rsidRPr="00BD281E" w:rsidRDefault="00E46A3B" w:rsidP="001D1823">
      <w:pPr>
        <w:shd w:val="clear" w:color="auto" w:fill="FFFFFF"/>
        <w:spacing w:line="240" w:lineRule="auto"/>
        <w:ind w:left="720"/>
        <w:rPr>
          <w:rFonts w:eastAsia="Times New Roman" w:cs="Times New Roman"/>
          <w:szCs w:val="24"/>
          <w:lang w:eastAsia="en-GB"/>
        </w:rPr>
      </w:pPr>
      <w:r>
        <w:rPr>
          <w:rFonts w:cs="Times New Roman"/>
          <w:szCs w:val="24"/>
          <w:shd w:val="clear" w:color="auto" w:fill="FFFFFF"/>
        </w:rPr>
        <w:t xml:space="preserve">This is due to the dye molecule being reduced to </w:t>
      </w:r>
      <w:r w:rsidR="00DD1090">
        <w:rPr>
          <w:rFonts w:cs="Times New Roman"/>
          <w:szCs w:val="24"/>
          <w:shd w:val="clear" w:color="auto" w:fill="FFFFFF"/>
        </w:rPr>
        <w:t>its reduced form which is colourless.</w:t>
      </w:r>
    </w:p>
    <w:p w14:paraId="274073DE" w14:textId="4707C2FA" w:rsidR="001D1823" w:rsidRPr="00BD281E" w:rsidRDefault="001D1823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Iodine</w:t>
      </w:r>
      <w:r w:rsidR="006D07A0" w:rsidRPr="00BD281E">
        <w:rPr>
          <w:rFonts w:eastAsia="Times New Roman" w:cs="Times New Roman"/>
          <w:szCs w:val="24"/>
          <w:lang w:eastAsia="en-GB"/>
        </w:rPr>
        <w:t xml:space="preserve"> solution</w:t>
      </w:r>
      <w:r w:rsidRPr="00BD281E">
        <w:rPr>
          <w:rFonts w:eastAsia="Times New Roman" w:cs="Times New Roman"/>
          <w:szCs w:val="24"/>
          <w:lang w:eastAsia="en-GB"/>
        </w:rPr>
        <w:t xml:space="preserve"> </w:t>
      </w:r>
      <w:r w:rsidR="00AF227E" w:rsidRPr="00BD281E">
        <w:rPr>
          <w:rFonts w:eastAsia="Times New Roman" w:cs="Times New Roman"/>
          <w:szCs w:val="24"/>
          <w:lang w:eastAsia="en-GB"/>
        </w:rPr>
        <w:t>goes from</w:t>
      </w:r>
      <w:r w:rsidRPr="00BD281E">
        <w:rPr>
          <w:rFonts w:eastAsia="Times New Roman" w:cs="Times New Roman"/>
          <w:szCs w:val="24"/>
          <w:lang w:eastAsia="en-GB"/>
        </w:rPr>
        <w:t xml:space="preserve"> yellow </w:t>
      </w:r>
      <w:r w:rsidR="00AF227E" w:rsidRPr="00BD281E">
        <w:rPr>
          <w:rFonts w:eastAsia="Times New Roman" w:cs="Times New Roman"/>
          <w:szCs w:val="24"/>
          <w:lang w:eastAsia="en-GB"/>
        </w:rPr>
        <w:t>to colourless</w:t>
      </w:r>
    </w:p>
    <w:p w14:paraId="6EA9C544" w14:textId="77777777" w:rsidR="001D1823" w:rsidRPr="00BD281E" w:rsidRDefault="001D1823" w:rsidP="001D1823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I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+ 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+ 2H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O → 2HI + 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4</w:t>
      </w:r>
      <w:r w:rsidRPr="00BD281E">
        <w:rPr>
          <w:rFonts w:eastAsia="Times New Roman" w:cs="Times New Roman"/>
          <w:szCs w:val="24"/>
          <w:lang w:eastAsia="en-GB"/>
        </w:rPr>
        <w:t xml:space="preserve"> </w:t>
      </w:r>
    </w:p>
    <w:p w14:paraId="0201B5B2" w14:textId="717DD58A" w:rsidR="001D1823" w:rsidRPr="00BD281E" w:rsidRDefault="006D07A0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Potassium iodide solution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– no change</w:t>
      </w:r>
    </w:p>
    <w:p w14:paraId="16A42809" w14:textId="0407EE98" w:rsidR="001D1823" w:rsidRPr="00BD281E" w:rsidRDefault="006D07A0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Potassium iodide/iodate</w:t>
      </w:r>
      <w:r w:rsidR="00993C74" w:rsidRPr="00BD281E">
        <w:rPr>
          <w:rFonts w:eastAsia="Times New Roman" w:cs="Times New Roman"/>
          <w:szCs w:val="24"/>
          <w:lang w:eastAsia="en-GB"/>
        </w:rPr>
        <w:t xml:space="preserve"> solution goes from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clear (</w:t>
      </w:r>
      <w:r w:rsidR="00993C74" w:rsidRPr="00BD281E">
        <w:rPr>
          <w:rFonts w:eastAsia="Times New Roman" w:cs="Times New Roman"/>
          <w:szCs w:val="24"/>
          <w:lang w:eastAsia="en-GB"/>
        </w:rPr>
        <w:t xml:space="preserve">possibly 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pale </w:t>
      </w:r>
      <w:proofErr w:type="gramStart"/>
      <w:r w:rsidR="001D1823" w:rsidRPr="00BD281E">
        <w:rPr>
          <w:rFonts w:eastAsia="Times New Roman" w:cs="Times New Roman"/>
          <w:szCs w:val="24"/>
          <w:lang w:eastAsia="en-GB"/>
        </w:rPr>
        <w:t>yellow)</w:t>
      </w:r>
      <w:r w:rsidR="00993C74" w:rsidRPr="00BD281E">
        <w:rPr>
          <w:rFonts w:eastAsia="Times New Roman" w:cs="Times New Roman"/>
          <w:szCs w:val="24"/>
          <w:lang w:eastAsia="en-GB"/>
        </w:rPr>
        <w:t>to</w:t>
      </w:r>
      <w:proofErr w:type="gramEnd"/>
      <w:r w:rsidR="001D1823" w:rsidRPr="00BD281E">
        <w:rPr>
          <w:rFonts w:eastAsia="Times New Roman" w:cs="Times New Roman"/>
          <w:szCs w:val="24"/>
          <w:lang w:eastAsia="en-GB"/>
        </w:rPr>
        <w:t xml:space="preserve"> dark red</w:t>
      </w:r>
      <w:r w:rsidR="00802917" w:rsidRPr="00BD281E">
        <w:rPr>
          <w:rFonts w:eastAsia="Times New Roman" w:cs="Times New Roman"/>
          <w:szCs w:val="24"/>
          <w:lang w:eastAsia="en-GB"/>
        </w:rPr>
        <w:t xml:space="preserve"> as the acid facilitates the iodate reaction with iodide to produce elemental iodine.</w:t>
      </w:r>
    </w:p>
    <w:p w14:paraId="32A0A7DB" w14:textId="77777777" w:rsidR="001D1823" w:rsidRPr="00BD281E" w:rsidRDefault="001D1823" w:rsidP="001D1823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lastRenderedPageBreak/>
        <w:t>IO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3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−</w:t>
      </w:r>
      <w:r w:rsidRPr="00BD281E">
        <w:rPr>
          <w:rFonts w:eastAsia="Times New Roman" w:cs="Times New Roman"/>
          <w:szCs w:val="24"/>
          <w:lang w:eastAsia="en-GB"/>
        </w:rPr>
        <w:t xml:space="preserve"> + 5 I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−</w:t>
      </w:r>
      <w:r w:rsidRPr="00BD281E">
        <w:rPr>
          <w:rFonts w:eastAsia="Times New Roman" w:cs="Times New Roman"/>
          <w:szCs w:val="24"/>
          <w:lang w:eastAsia="en-GB"/>
        </w:rPr>
        <w:t xml:space="preserve"> + 6 H</w:t>
      </w:r>
      <w:r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  <w:r w:rsidRPr="00BD281E">
        <w:rPr>
          <w:rFonts w:eastAsia="Times New Roman" w:cs="Times New Roman"/>
          <w:szCs w:val="24"/>
          <w:lang w:eastAsia="en-GB"/>
        </w:rPr>
        <w:t xml:space="preserve"> → 3 I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+ 3 H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>O</w:t>
      </w:r>
    </w:p>
    <w:p w14:paraId="58544B15" w14:textId="77777777" w:rsidR="001D1823" w:rsidRPr="00BD281E" w:rsidRDefault="001D1823" w:rsidP="001D1823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i/>
          <w:iCs/>
          <w:szCs w:val="24"/>
          <w:lang w:eastAsia="en-GB"/>
        </w:rPr>
      </w:pPr>
      <w:r w:rsidRPr="00BD281E">
        <w:rPr>
          <w:rFonts w:eastAsia="Times New Roman" w:cs="Times New Roman"/>
          <w:i/>
          <w:iCs/>
          <w:szCs w:val="24"/>
          <w:lang w:eastAsia="en-GB"/>
        </w:rPr>
        <w:t>Although the iodine is theoretically reduced by the SO</w:t>
      </w:r>
      <w:r w:rsidRPr="00BD281E">
        <w:rPr>
          <w:rFonts w:eastAsia="Times New Roman" w:cs="Times New Roman"/>
          <w:i/>
          <w:iCs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i/>
          <w:iCs/>
          <w:szCs w:val="24"/>
          <w:lang w:eastAsia="en-GB"/>
        </w:rPr>
        <w:t xml:space="preserve">, </w:t>
      </w:r>
      <w:proofErr w:type="gramStart"/>
      <w:r w:rsidRPr="00BD281E">
        <w:rPr>
          <w:rFonts w:eastAsia="Times New Roman" w:cs="Times New Roman"/>
          <w:i/>
          <w:iCs/>
          <w:szCs w:val="24"/>
          <w:lang w:eastAsia="en-GB"/>
        </w:rPr>
        <w:t>in reality this</w:t>
      </w:r>
      <w:proofErr w:type="gramEnd"/>
      <w:r w:rsidRPr="00BD281E">
        <w:rPr>
          <w:rFonts w:eastAsia="Times New Roman" w:cs="Times New Roman"/>
          <w:i/>
          <w:iCs/>
          <w:szCs w:val="24"/>
          <w:lang w:eastAsia="en-GB"/>
        </w:rPr>
        <w:t xml:space="preserve"> process is too slow to remove the iodine quickly enough.</w:t>
      </w:r>
    </w:p>
    <w:p w14:paraId="34D14C41" w14:textId="660F26D8" w:rsidR="001D1823" w:rsidRPr="00BD281E" w:rsidRDefault="001D1823" w:rsidP="001D1823">
      <w:pPr>
        <w:pStyle w:val="ListParagraph"/>
        <w:numPr>
          <w:ilvl w:val="0"/>
          <w:numId w:val="15"/>
        </w:numPr>
        <w:shd w:val="clear" w:color="auto" w:fill="FFFFFF"/>
        <w:spacing w:after="120"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 xml:space="preserve">Ammonium vanadate </w:t>
      </w:r>
      <w:r w:rsidR="00802917" w:rsidRPr="00BD281E">
        <w:rPr>
          <w:rFonts w:eastAsia="Times New Roman" w:cs="Times New Roman"/>
          <w:szCs w:val="24"/>
          <w:lang w:eastAsia="en-GB"/>
        </w:rPr>
        <w:t>changes from y</w:t>
      </w:r>
      <w:r w:rsidRPr="00BD281E">
        <w:rPr>
          <w:rFonts w:eastAsia="Times New Roman" w:cs="Times New Roman"/>
          <w:szCs w:val="24"/>
          <w:lang w:eastAsia="en-GB"/>
        </w:rPr>
        <w:t xml:space="preserve">ellow </w:t>
      </w:r>
      <w:r w:rsidR="00802917" w:rsidRPr="00BD281E">
        <w:rPr>
          <w:rFonts w:eastAsia="Times New Roman" w:cs="Times New Roman"/>
          <w:szCs w:val="24"/>
          <w:lang w:eastAsia="en-GB"/>
        </w:rPr>
        <w:t>to</w:t>
      </w:r>
      <w:r w:rsidRPr="00BD281E">
        <w:rPr>
          <w:rFonts w:eastAsia="Times New Roman" w:cs="Times New Roman"/>
          <w:szCs w:val="24"/>
          <w:lang w:eastAsia="en-GB"/>
        </w:rPr>
        <w:t xml:space="preserve"> green</w:t>
      </w:r>
      <w:r w:rsidR="00802917" w:rsidRPr="00BD281E">
        <w:rPr>
          <w:rFonts w:eastAsia="Times New Roman" w:cs="Times New Roman"/>
          <w:szCs w:val="24"/>
          <w:lang w:eastAsia="en-GB"/>
        </w:rPr>
        <w:t xml:space="preserve"> and</w:t>
      </w:r>
      <w:r w:rsidRPr="00BD281E">
        <w:rPr>
          <w:rFonts w:eastAsia="Times New Roman" w:cs="Times New Roman"/>
          <w:szCs w:val="24"/>
          <w:lang w:eastAsia="en-GB"/>
        </w:rPr>
        <w:t xml:space="preserve"> then blue</w:t>
      </w:r>
    </w:p>
    <w:p w14:paraId="5C673B78" w14:textId="0782F738" w:rsidR="001D1823" w:rsidRPr="00BD281E" w:rsidRDefault="00802917" w:rsidP="001D1823">
      <w:pPr>
        <w:pStyle w:val="ListParagraph"/>
        <w:shd w:val="clear" w:color="auto" w:fill="FFFFFF"/>
        <w:spacing w:line="240" w:lineRule="auto"/>
        <w:contextualSpacing w:val="0"/>
        <w:rPr>
          <w:rFonts w:eastAsia="Times New Roman" w:cs="Times New Roman"/>
          <w:szCs w:val="24"/>
          <w:lang w:eastAsia="en-GB"/>
        </w:rPr>
      </w:pPr>
      <w:r w:rsidRPr="00BD281E">
        <w:rPr>
          <w:rFonts w:eastAsia="Times New Roman" w:cs="Times New Roman"/>
          <w:szCs w:val="24"/>
          <w:lang w:eastAsia="en-GB"/>
        </w:rPr>
        <w:t>SO</w:t>
      </w:r>
      <w:r w:rsidRPr="00BD281E">
        <w:rPr>
          <w:rFonts w:eastAsia="Times New Roman" w:cs="Times New Roman"/>
          <w:szCs w:val="24"/>
          <w:vertAlign w:val="subscript"/>
          <w:lang w:eastAsia="en-GB"/>
        </w:rPr>
        <w:t>2</w:t>
      </w:r>
      <w:r w:rsidRPr="00BD281E">
        <w:rPr>
          <w:rFonts w:eastAsia="Times New Roman" w:cs="Times New Roman"/>
          <w:szCs w:val="24"/>
          <w:lang w:eastAsia="en-GB"/>
        </w:rPr>
        <w:t xml:space="preserve"> reduces the vanadium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from V</w:t>
      </w:r>
      <w:r w:rsidR="001D1823" w:rsidRPr="00BD281E">
        <w:rPr>
          <w:rFonts w:eastAsia="Times New Roman" w:cs="Times New Roman"/>
          <w:szCs w:val="24"/>
          <w:vertAlign w:val="superscript"/>
          <w:lang w:eastAsia="en-GB"/>
        </w:rPr>
        <w:t>5</w:t>
      </w:r>
      <w:r w:rsidR="00803FD8"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(yellow) to V</w:t>
      </w:r>
      <w:r w:rsidR="001D1823" w:rsidRPr="00BD281E">
        <w:rPr>
          <w:rFonts w:eastAsia="Times New Roman" w:cs="Times New Roman"/>
          <w:szCs w:val="24"/>
          <w:vertAlign w:val="superscript"/>
          <w:lang w:eastAsia="en-GB"/>
        </w:rPr>
        <w:t>4</w:t>
      </w:r>
      <w:r w:rsidR="00803FD8" w:rsidRPr="00BD281E">
        <w:rPr>
          <w:rFonts w:eastAsia="Times New Roman" w:cs="Times New Roman"/>
          <w:szCs w:val="24"/>
          <w:vertAlign w:val="superscript"/>
          <w:lang w:eastAsia="en-GB"/>
        </w:rPr>
        <w:t>+</w:t>
      </w:r>
      <w:r w:rsidR="001D1823" w:rsidRPr="00BD281E">
        <w:rPr>
          <w:rFonts w:eastAsia="Times New Roman" w:cs="Times New Roman"/>
          <w:szCs w:val="24"/>
          <w:lang w:eastAsia="en-GB"/>
        </w:rPr>
        <w:t xml:space="preserve"> (blue). The green colour is </w:t>
      </w:r>
      <w:r w:rsidR="00803FD8" w:rsidRPr="00BD281E">
        <w:rPr>
          <w:rFonts w:eastAsia="Times New Roman" w:cs="Times New Roman"/>
          <w:szCs w:val="24"/>
          <w:lang w:eastAsia="en-GB"/>
        </w:rPr>
        <w:t xml:space="preserve">a physical effect </w:t>
      </w:r>
      <w:r w:rsidR="001D1823" w:rsidRPr="00BD281E">
        <w:rPr>
          <w:rFonts w:eastAsia="Times New Roman" w:cs="Times New Roman"/>
          <w:szCs w:val="24"/>
          <w:lang w:eastAsia="en-GB"/>
        </w:rPr>
        <w:t>due to the mixing of yellow and blue</w:t>
      </w:r>
      <w:r w:rsidR="00803FD8" w:rsidRPr="00BD281E">
        <w:rPr>
          <w:rFonts w:eastAsia="Times New Roman" w:cs="Times New Roman"/>
          <w:szCs w:val="24"/>
          <w:lang w:eastAsia="en-GB"/>
        </w:rPr>
        <w:t>.</w:t>
      </w:r>
    </w:p>
    <w:p w14:paraId="3FCD4580" w14:textId="77777777" w:rsidR="00F5243C" w:rsidRPr="00BD281E" w:rsidRDefault="00F5243C" w:rsidP="007E694D">
      <w:pPr>
        <w:rPr>
          <w:szCs w:val="24"/>
        </w:rPr>
      </w:pPr>
    </w:p>
    <w:p w14:paraId="305979F1" w14:textId="248168DF" w:rsidR="00107302" w:rsidRDefault="002E49C6" w:rsidP="007E694D">
      <w:pPr>
        <w:rPr>
          <w:b/>
          <w:bCs/>
          <w:szCs w:val="24"/>
        </w:rPr>
      </w:pPr>
      <w:r w:rsidRPr="002E49C6">
        <w:rPr>
          <w:b/>
          <w:bCs/>
          <w:szCs w:val="24"/>
        </w:rPr>
        <w:t>Sample results</w:t>
      </w:r>
    </w:p>
    <w:p w14:paraId="35E0B601" w14:textId="43E2C045" w:rsidR="00273C35" w:rsidRDefault="00F02418" w:rsidP="00273C35">
      <w:pPr>
        <w:ind w:left="720" w:firstLine="720"/>
        <w:rPr>
          <w:szCs w:val="24"/>
        </w:rPr>
      </w:pPr>
      <w:r w:rsidRPr="00887051">
        <w:rPr>
          <w:b/>
          <w:bCs/>
          <w:noProof/>
          <w:szCs w:val="24"/>
        </w:rPr>
        <w:drawing>
          <wp:anchor distT="0" distB="0" distL="114300" distR="114300" simplePos="0" relativeHeight="251748352" behindDoc="0" locked="0" layoutInCell="1" allowOverlap="1" wp14:anchorId="04DECE2E" wp14:editId="7444C5F7">
            <wp:simplePos x="0" y="0"/>
            <wp:positionH relativeFrom="column">
              <wp:posOffset>3375660</wp:posOffset>
            </wp:positionH>
            <wp:positionV relativeFrom="paragraph">
              <wp:posOffset>399415</wp:posOffset>
            </wp:positionV>
            <wp:extent cx="2730500" cy="2613660"/>
            <wp:effectExtent l="0" t="0" r="0" b="0"/>
            <wp:wrapSquare wrapText="bothSides"/>
            <wp:docPr id="4" name="Picture 4" descr="C:\Users\esoc\Downloads\Photos (4)\IMG_20190806_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oc\Downloads\Photos (4)\IMG_20190806_12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6C7158B" wp14:editId="1C5E54A3">
            <wp:simplePos x="0" y="0"/>
            <wp:positionH relativeFrom="column">
              <wp:posOffset>-30480</wp:posOffset>
            </wp:positionH>
            <wp:positionV relativeFrom="paragraph">
              <wp:posOffset>399415</wp:posOffset>
            </wp:positionV>
            <wp:extent cx="3030220" cy="26136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C35" w:rsidRPr="00273C35">
        <w:rPr>
          <w:szCs w:val="24"/>
        </w:rPr>
        <w:t>Before</w:t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</w:r>
      <w:r w:rsidR="00273C35">
        <w:rPr>
          <w:szCs w:val="24"/>
        </w:rPr>
        <w:tab/>
        <w:t>After</w:t>
      </w:r>
    </w:p>
    <w:p w14:paraId="4850F9C5" w14:textId="77777777" w:rsidR="00887051" w:rsidRDefault="00887051" w:rsidP="00273C35">
      <w:pPr>
        <w:ind w:left="720" w:firstLine="720"/>
        <w:rPr>
          <w:b/>
          <w:bCs/>
          <w:szCs w:val="24"/>
        </w:rPr>
      </w:pPr>
    </w:p>
    <w:p w14:paraId="6D2845A1" w14:textId="77777777" w:rsidR="00DD1090" w:rsidRDefault="00DD1090" w:rsidP="00273C35">
      <w:pPr>
        <w:ind w:left="720" w:firstLine="720"/>
        <w:rPr>
          <w:b/>
          <w:bCs/>
          <w:szCs w:val="24"/>
        </w:rPr>
      </w:pPr>
    </w:p>
    <w:p w14:paraId="72AF8EAB" w14:textId="6C8D1BB0" w:rsidR="00DD1090" w:rsidRDefault="00DD1090" w:rsidP="00DD1090">
      <w:pPr>
        <w:rPr>
          <w:b/>
          <w:bCs/>
          <w:szCs w:val="24"/>
        </w:rPr>
      </w:pPr>
      <w:r>
        <w:rPr>
          <w:b/>
          <w:bCs/>
          <w:szCs w:val="24"/>
        </w:rPr>
        <w:t>Extensions</w:t>
      </w:r>
      <w:r w:rsidR="00123E2F">
        <w:rPr>
          <w:b/>
          <w:bCs/>
          <w:szCs w:val="24"/>
        </w:rPr>
        <w:t xml:space="preserve"> / alternatives</w:t>
      </w:r>
    </w:p>
    <w:p w14:paraId="674751EC" w14:textId="77777777" w:rsidR="00DD1090" w:rsidRDefault="00DD1090" w:rsidP="00DD1090">
      <w:pPr>
        <w:rPr>
          <w:szCs w:val="24"/>
        </w:rPr>
      </w:pPr>
      <w:r>
        <w:rPr>
          <w:szCs w:val="24"/>
        </w:rPr>
        <w:t>Bromine water – this can be used as well as or instead of iodine – it too is decolorised by the sulphur dioxide.</w:t>
      </w:r>
    </w:p>
    <w:p w14:paraId="12EB2AB5" w14:textId="393529E8" w:rsidR="00DD1090" w:rsidRPr="00DD1090" w:rsidRDefault="00DD1090" w:rsidP="00DD1090">
      <w:pPr>
        <w:rPr>
          <w:szCs w:val="24"/>
        </w:rPr>
        <w:sectPr w:rsidR="00DD1090" w:rsidRPr="00DD1090" w:rsidSect="00123E2F">
          <w:pgSz w:w="11906" w:h="16838"/>
          <w:pgMar w:top="1135" w:right="1440" w:bottom="1135" w:left="1440" w:header="708" w:footer="708" w:gutter="0"/>
          <w:pgBorders w:offsetFrom="page">
            <w:top w:val="thinThickSmallGap" w:sz="24" w:space="24" w:color="31849B" w:themeColor="accent5" w:themeShade="BF"/>
            <w:left w:val="thinThickSmallGap" w:sz="24" w:space="24" w:color="31849B" w:themeColor="accent5" w:themeShade="BF"/>
            <w:bottom w:val="thickThinSmallGap" w:sz="24" w:space="24" w:color="31849B" w:themeColor="accent5" w:themeShade="BF"/>
            <w:right w:val="thickThinSmallGap" w:sz="24" w:space="24" w:color="31849B" w:themeColor="accent5" w:themeShade="BF"/>
          </w:pgBorders>
          <w:cols w:space="708"/>
          <w:docGrid w:linePitch="360"/>
        </w:sectPr>
      </w:pPr>
      <w:r>
        <w:rPr>
          <w:szCs w:val="24"/>
        </w:rPr>
        <w:t>Potassium dichromate</w:t>
      </w:r>
      <w:r w:rsidR="00AD5509">
        <w:rPr>
          <w:szCs w:val="24"/>
        </w:rPr>
        <w:t xml:space="preserve"> (instead or as well as the vanadate)</w:t>
      </w:r>
      <w:r>
        <w:rPr>
          <w:szCs w:val="24"/>
        </w:rPr>
        <w:t xml:space="preserve"> – the yello</w:t>
      </w:r>
      <w:r w:rsidR="00AD5509">
        <w:rPr>
          <w:szCs w:val="24"/>
        </w:rPr>
        <w:t>w</w:t>
      </w:r>
      <w:r>
        <w:rPr>
          <w:szCs w:val="24"/>
        </w:rPr>
        <w:t xml:space="preserve">/orange </w:t>
      </w:r>
      <w:proofErr w:type="gramStart"/>
      <w:r>
        <w:rPr>
          <w:szCs w:val="24"/>
        </w:rPr>
        <w:t>dichromate</w:t>
      </w:r>
      <w:r w:rsidR="00AD5509">
        <w:rPr>
          <w:szCs w:val="24"/>
        </w:rPr>
        <w:t>(</w:t>
      </w:r>
      <w:proofErr w:type="gramEnd"/>
      <w:r w:rsidR="00AD5509">
        <w:rPr>
          <w:szCs w:val="24"/>
        </w:rPr>
        <w:t>VI)</w:t>
      </w:r>
      <w:r>
        <w:rPr>
          <w:szCs w:val="24"/>
        </w:rPr>
        <w:t xml:space="preserve"> is reduced by the SO</w:t>
      </w:r>
      <w:r w:rsidRPr="00AD5509">
        <w:rPr>
          <w:szCs w:val="24"/>
          <w:vertAlign w:val="subscript"/>
        </w:rPr>
        <w:t>2</w:t>
      </w:r>
      <w:r>
        <w:rPr>
          <w:szCs w:val="24"/>
        </w:rPr>
        <w:t xml:space="preserve"> to </w:t>
      </w:r>
      <w:r w:rsidR="00AD5509">
        <w:rPr>
          <w:szCs w:val="24"/>
        </w:rPr>
        <w:t xml:space="preserve"> green Cr(III)</w:t>
      </w:r>
    </w:p>
    <w:tbl>
      <w:tblPr>
        <w:tblStyle w:val="TableGrid"/>
        <w:tblpPr w:leftFromText="181" w:rightFromText="181" w:vertAnchor="page" w:horzAnchor="margin" w:tblpY="1022"/>
        <w:tblW w:w="1530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7830"/>
      </w:tblGrid>
      <w:tr w:rsidR="002978A6" w14:paraId="12FFFC99" w14:textId="77777777" w:rsidTr="009E4CEB">
        <w:trPr>
          <w:trHeight w:val="567"/>
        </w:trPr>
        <w:tc>
          <w:tcPr>
            <w:tcW w:w="747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0EA79B" w14:textId="1ED959A4" w:rsidR="002978A6" w:rsidRDefault="00AD5509" w:rsidP="009E4CEB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62130131" wp14:editId="17F26614">
                      <wp:simplePos x="0" y="0"/>
                      <wp:positionH relativeFrom="column">
                        <wp:posOffset>-578485</wp:posOffset>
                      </wp:positionH>
                      <wp:positionV relativeFrom="paragraph">
                        <wp:posOffset>279400</wp:posOffset>
                      </wp:positionV>
                      <wp:extent cx="255270" cy="2279650"/>
                      <wp:effectExtent l="7620" t="13335" r="13335" b="12065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7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692C3" w14:textId="77777777" w:rsidR="002978A6" w:rsidRDefault="002978A6" w:rsidP="002978A6">
                                  <w:r>
                                    <w:t>Experiment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30131" id="Text Box 2" o:spid="_x0000_s1027" type="#_x0000_t202" style="position:absolute;left:0;text-align:left;margin-left:-45.55pt;margin-top:22pt;width:20.1pt;height:179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">
                      <v:textbox>
                        <w:txbxContent>
                          <w:p w14:paraId="3E9692C3" w14:textId="77777777" w:rsidR="002978A6" w:rsidRDefault="002978A6" w:rsidP="002978A6">
                            <w:r>
                              <w:t>Experiment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40D732" w14:textId="0EEECA46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5E8C9CF6" w14:textId="77777777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536E76B0" w14:textId="77777777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4FCC184D" w14:textId="412F8D2D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63CD1E0F" w14:textId="77777777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4F07085B" w14:textId="77777777" w:rsidR="002978A6" w:rsidRDefault="002978A6" w:rsidP="009E4CEB">
            <w:pPr>
              <w:jc w:val="center"/>
              <w:rPr>
                <w:sz w:val="36"/>
                <w:szCs w:val="36"/>
              </w:rPr>
            </w:pPr>
          </w:p>
          <w:p w14:paraId="5BD85BE8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164AACC0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49D1F094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16074BC3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30F24431" w14:textId="39E73DDF" w:rsidR="002978A6" w:rsidRDefault="002978A6" w:rsidP="009E4CEB">
            <w:pPr>
              <w:rPr>
                <w:sz w:val="36"/>
                <w:szCs w:val="36"/>
              </w:rPr>
            </w:pPr>
          </w:p>
          <w:p w14:paraId="592EE929" w14:textId="73066A52" w:rsidR="002978A6" w:rsidRDefault="00AD5509" w:rsidP="009E4CEB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68C6B8C9" wp14:editId="5B5F834E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11430</wp:posOffset>
                      </wp:positionV>
                      <wp:extent cx="3039745" cy="3124200"/>
                      <wp:effectExtent l="0" t="0" r="8255" b="0"/>
                      <wp:wrapNone/>
                      <wp:docPr id="19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9745" cy="3124200"/>
                                <a:chOff x="2071" y="6014"/>
                                <a:chExt cx="4949" cy="50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1" y="6014"/>
                                  <a:ext cx="4949" cy="50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9" y="7880"/>
                                  <a:ext cx="1198" cy="12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Oval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" y="6847"/>
                                  <a:ext cx="983" cy="10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2813D0" w14:textId="06CD5A5A" w:rsidR="00941317" w:rsidRPr="00CD26C8" w:rsidRDefault="00CD26C8">
                                    <w:pPr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 w:rsidRPr="00CD26C8">
                                      <w:rPr>
                                        <w:color w:val="808080" w:themeColor="background1" w:themeShade="80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" y="8098"/>
                                  <a:ext cx="983" cy="10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chemeClr val="bg1">
                                      <a:lumMod val="6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0C42D8" w14:textId="066D0BF3" w:rsidR="00CD26C8" w:rsidRPr="00CD26C8" w:rsidRDefault="00CD26C8">
                                    <w:pPr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 w:rsidRPr="00CD26C8">
                                      <w:rPr>
                                        <w:color w:val="808080" w:themeColor="background1" w:themeShade="8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6B8C9" id="Group 156" o:spid="_x0000_s1028" style="position:absolute;left:0;text-align:left;margin-left:60.7pt;margin-top:.9pt;width:239.35pt;height:246pt;z-index:251747328" coordorigin="2071,6014" coordsize="4949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9" type="#_x0000_t75" style="position:absolute;left:2071;top:6014;width:4949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">
                        <v:imagedata r:id="rId15" o:title=""/>
                      </v:shape>
                      <v:oval id="Oval 3" o:spid="_x0000_s1030" style="position:absolute;left:4009;top:7880;width:1198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" fillcolor="white [3212]" stroked="f" strokeweight="2pt"/>
                      <v:oval id="Oval 139" o:spid="_x0000_s1031" style="position:absolute;left:2579;top:6847;width:983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" strokecolor="#a5a5a5 [2092]" strokeweight="1.25pt">
                        <v:textbox>
                          <w:txbxContent>
                            <w:p w14:paraId="5D2813D0" w14:textId="06CD5A5A" w:rsidR="00941317" w:rsidRPr="00CD26C8" w:rsidRDefault="00CD26C8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CD26C8">
                                <w:rPr>
                                  <w:color w:val="808080" w:themeColor="background1" w:themeShade="80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oval id="Oval 140" o:spid="_x0000_s1032" style="position:absolute;left:2228;top:8098;width:98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" strokecolor="#a5a5a5 [2092]" strokeweight="1.25pt">
                        <v:textbox>
                          <w:txbxContent>
                            <w:p w14:paraId="190C42D8" w14:textId="066D0BF3" w:rsidR="00CD26C8" w:rsidRPr="00CD26C8" w:rsidRDefault="00CD26C8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CD26C8">
                                <w:rPr>
                                  <w:color w:val="808080" w:themeColor="background1" w:themeShade="80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7B3B02B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437A5F80" w14:textId="71F4B90D" w:rsidR="002978A6" w:rsidRDefault="00AD5509" w:rsidP="009E4CE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3BFEF1FF" wp14:editId="62FF29D5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113030</wp:posOffset>
                      </wp:positionV>
                      <wp:extent cx="255270" cy="1503045"/>
                      <wp:effectExtent l="7620" t="12700" r="13335" b="8255"/>
                      <wp:wrapSquare wrapText="bothSides"/>
                      <wp:docPr id="18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50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1D4C" w14:textId="77777777" w:rsidR="002978A6" w:rsidRDefault="002978A6" w:rsidP="002978A6">
                                  <w:r>
                                    <w:t>Control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EF1FF" id="Text Box 128" o:spid="_x0000_s1033" type="#_x0000_t202" style="position:absolute;margin-left:-14.8pt;margin-top:8.9pt;width:20.1pt;height:118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">
                      <v:textbox>
                        <w:txbxContent>
                          <w:p w14:paraId="730A1D4C" w14:textId="77777777" w:rsidR="002978A6" w:rsidRDefault="002978A6" w:rsidP="002978A6">
                            <w:r>
                              <w:t>Control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AE9155" w14:textId="77777777" w:rsidR="002978A6" w:rsidRDefault="002978A6" w:rsidP="009E4CEB">
            <w:pPr>
              <w:rPr>
                <w:sz w:val="36"/>
                <w:szCs w:val="36"/>
              </w:rPr>
            </w:pPr>
          </w:p>
          <w:p w14:paraId="6C0A4FEE" w14:textId="7EE3F9A5" w:rsidR="002978A6" w:rsidRPr="00CD6F52" w:rsidRDefault="002978A6" w:rsidP="009E4CEB">
            <w:pPr>
              <w:rPr>
                <w:b/>
                <w:sz w:val="32"/>
                <w:szCs w:val="32"/>
              </w:rPr>
            </w:pPr>
          </w:p>
        </w:tc>
        <w:tc>
          <w:tcPr>
            <w:tcW w:w="7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9466F" w14:textId="77777777" w:rsidR="002978A6" w:rsidRPr="00405612" w:rsidRDefault="002978A6" w:rsidP="009E4CEB">
            <w:pPr>
              <w:rPr>
                <w:rFonts w:asciiTheme="minorHAnsi" w:hAnsiTheme="minorHAnsi"/>
                <w:b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sz w:val="40"/>
                <w:szCs w:val="40"/>
              </w:rPr>
              <w:t>Sulphur dioxide</w:t>
            </w:r>
            <w:r w:rsidRPr="00405612">
              <w:rPr>
                <w:rFonts w:asciiTheme="minorHAnsi" w:hAnsiTheme="minorHAnsi"/>
                <w:b/>
                <w:sz w:val="40"/>
                <w:szCs w:val="40"/>
              </w:rPr>
              <w:t xml:space="preserve"> chemistry</w:t>
            </w:r>
          </w:p>
        </w:tc>
      </w:tr>
      <w:tr w:rsidR="002978A6" w14:paraId="38318E78" w14:textId="77777777" w:rsidTr="009E4CEB">
        <w:trPr>
          <w:trHeight w:val="8370"/>
        </w:trPr>
        <w:tc>
          <w:tcPr>
            <w:tcW w:w="747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18A3F1F" w14:textId="77777777" w:rsidR="002978A6" w:rsidRDefault="002978A6" w:rsidP="009E4CEB">
            <w:pPr>
              <w:rPr>
                <w:sz w:val="36"/>
                <w:szCs w:val="36"/>
              </w:rPr>
            </w:pPr>
          </w:p>
        </w:tc>
        <w:tc>
          <w:tcPr>
            <w:tcW w:w="7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42AF4" w14:textId="77777777" w:rsidR="002978A6" w:rsidRDefault="002978A6" w:rsidP="009E4CEB">
            <w:pPr>
              <w:tabs>
                <w:tab w:val="left" w:pos="7372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GaramondITCbyBT-Light"/>
                <w:b/>
                <w:color w:val="FF0000"/>
                <w:sz w:val="28"/>
                <w:szCs w:val="28"/>
              </w:rPr>
            </w:pPr>
            <w:r w:rsidRPr="00632C60">
              <w:rPr>
                <w:rFonts w:asciiTheme="minorHAnsi" w:hAnsiTheme="minorHAnsi" w:cs="GaramondITCbyBT-Light"/>
                <w:b/>
                <w:color w:val="FF0000"/>
                <w:sz w:val="28"/>
                <w:szCs w:val="28"/>
              </w:rPr>
              <w:t>Wear eye protection. Work in a well-ventilated lab.</w:t>
            </w:r>
          </w:p>
          <w:p w14:paraId="4810B04D" w14:textId="77777777" w:rsidR="002978A6" w:rsidRPr="00632C60" w:rsidRDefault="002978A6" w:rsidP="009E4CEB">
            <w:pPr>
              <w:tabs>
                <w:tab w:val="left" w:pos="7372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GaramondITCbyBT-Light"/>
                <w:b/>
                <w:color w:val="FF0000"/>
                <w:sz w:val="28"/>
                <w:szCs w:val="28"/>
              </w:rPr>
            </w:pPr>
          </w:p>
          <w:p w14:paraId="43486143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left="351" w:right="34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>If not already laminated, place this sheet in a plastic wallet/folder.</w:t>
            </w:r>
          </w:p>
          <w:p w14:paraId="4AC81D0F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left="351" w:right="34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 xml:space="preserve">Place </w:t>
            </w:r>
            <w:r>
              <w:rPr>
                <w:rFonts w:cs="Arial"/>
                <w:szCs w:val="24"/>
              </w:rPr>
              <w:t>2 x</w:t>
            </w:r>
            <w:r w:rsidRPr="000B5459">
              <w:rPr>
                <w:rFonts w:cs="Arial"/>
                <w:szCs w:val="24"/>
              </w:rPr>
              <w:t xml:space="preserve"> 9 cm diameter Petri dish</w:t>
            </w:r>
            <w:r>
              <w:rPr>
                <w:rFonts w:cs="Arial"/>
                <w:szCs w:val="24"/>
              </w:rPr>
              <w:t>es</w:t>
            </w:r>
            <w:r w:rsidRPr="000B5459">
              <w:rPr>
                <w:rFonts w:cs="Arial"/>
                <w:szCs w:val="24"/>
              </w:rPr>
              <w:t xml:space="preserve"> on the </w:t>
            </w:r>
            <w:r>
              <w:rPr>
                <w:rFonts w:cs="Arial"/>
                <w:szCs w:val="24"/>
              </w:rPr>
              <w:t xml:space="preserve">two </w:t>
            </w:r>
            <w:r w:rsidRPr="000B5459">
              <w:rPr>
                <w:rFonts w:cs="Arial"/>
                <w:szCs w:val="24"/>
              </w:rPr>
              <w:t>blue circl</w:t>
            </w:r>
            <w:r>
              <w:rPr>
                <w:rFonts w:cs="Arial"/>
                <w:szCs w:val="24"/>
              </w:rPr>
              <w:t>es</w:t>
            </w:r>
            <w:r w:rsidRPr="000B5459">
              <w:rPr>
                <w:rFonts w:cs="Arial"/>
                <w:szCs w:val="24"/>
              </w:rPr>
              <w:t xml:space="preserve"> (left). Remove lid</w:t>
            </w:r>
            <w:r>
              <w:rPr>
                <w:rFonts w:cs="Arial"/>
                <w:szCs w:val="24"/>
              </w:rPr>
              <w:t>s</w:t>
            </w:r>
            <w:r w:rsidRPr="000B5459">
              <w:rPr>
                <w:rFonts w:cs="Arial"/>
                <w:szCs w:val="24"/>
              </w:rPr>
              <w:t>.</w:t>
            </w:r>
          </w:p>
          <w:p w14:paraId="7A0F9A7E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left="351" w:right="34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>Place</w:t>
            </w:r>
            <w:r>
              <w:rPr>
                <w:rFonts w:cs="Arial"/>
                <w:szCs w:val="24"/>
              </w:rPr>
              <w:t xml:space="preserve"> 2 – 3 drops of</w:t>
            </w:r>
            <w:r w:rsidRPr="000B5459">
              <w:rPr>
                <w:rFonts w:cs="Arial"/>
                <w:szCs w:val="24"/>
              </w:rPr>
              <w:t xml:space="preserve"> the test solutions/papers in </w:t>
            </w:r>
            <w:r w:rsidRPr="00861150">
              <w:rPr>
                <w:rFonts w:cs="Arial"/>
                <w:b/>
                <w:bCs/>
                <w:szCs w:val="24"/>
              </w:rPr>
              <w:t>both</w:t>
            </w:r>
            <w:r w:rsidRPr="000B5459">
              <w:rPr>
                <w:rFonts w:cs="Arial"/>
                <w:szCs w:val="24"/>
              </w:rPr>
              <w:t xml:space="preserve"> Petri dish</w:t>
            </w:r>
            <w:r>
              <w:rPr>
                <w:rFonts w:cs="Arial"/>
                <w:szCs w:val="24"/>
              </w:rPr>
              <w:t>es</w:t>
            </w:r>
            <w:r w:rsidRPr="000B5459">
              <w:rPr>
                <w:rFonts w:cs="Arial"/>
                <w:szCs w:val="24"/>
              </w:rPr>
              <w:t xml:space="preserve"> in the numbered positions, </w:t>
            </w:r>
            <w:r>
              <w:rPr>
                <w:rFonts w:cs="Arial"/>
                <w:b/>
                <w:szCs w:val="24"/>
              </w:rPr>
              <w:t xml:space="preserve">1 to 7 </w:t>
            </w:r>
            <w:r w:rsidRPr="000B5459">
              <w:rPr>
                <w:rFonts w:cs="Arial"/>
                <w:szCs w:val="24"/>
              </w:rPr>
              <w:t xml:space="preserve">as described below. </w:t>
            </w:r>
          </w:p>
          <w:p w14:paraId="43A6D001" w14:textId="77777777" w:rsidR="002978A6" w:rsidRPr="000B5459" w:rsidRDefault="002978A6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 xml:space="preserve">Universal indicator </w:t>
            </w:r>
            <w:r w:rsidRPr="002A2E57">
              <w:rPr>
                <w:rFonts w:cs="Arial"/>
                <w:szCs w:val="24"/>
              </w:rPr>
              <w:t>solution</w:t>
            </w:r>
          </w:p>
          <w:p w14:paraId="7186967E" w14:textId="77777777" w:rsidR="002978A6" w:rsidRPr="000B5459" w:rsidRDefault="002978A6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Potassium permanganate</w:t>
            </w:r>
            <w:r w:rsidRPr="000B5459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</w:t>
            </w:r>
          </w:p>
          <w:p w14:paraId="534861B3" w14:textId="289B5EB7" w:rsidR="002978A6" w:rsidRPr="000B5459" w:rsidRDefault="003031F9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Blue dye</w:t>
            </w:r>
            <w:r w:rsidR="002978A6" w:rsidRPr="000B5459">
              <w:rPr>
                <w:rFonts w:cs="Arial"/>
                <w:szCs w:val="24"/>
              </w:rPr>
              <w:t>.</w:t>
            </w:r>
            <w:r w:rsidR="002978A6">
              <w:rPr>
                <w:rFonts w:cs="Arial"/>
                <w:szCs w:val="24"/>
              </w:rPr>
              <w:t xml:space="preserve"> </w:t>
            </w:r>
          </w:p>
          <w:p w14:paraId="182D3837" w14:textId="77777777" w:rsidR="00E3141D" w:rsidRDefault="00E3141D" w:rsidP="00E3141D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Iodine solution  </w:t>
            </w:r>
          </w:p>
          <w:p w14:paraId="1AD8E8AC" w14:textId="77777777" w:rsidR="002978A6" w:rsidRPr="000B5459" w:rsidRDefault="002978A6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Potassium iodide, 0.1 M  </w:t>
            </w:r>
          </w:p>
          <w:p w14:paraId="0E62BD65" w14:textId="6F5A5EA7" w:rsidR="002978A6" w:rsidRPr="000B5459" w:rsidRDefault="002978A6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Potassium iodide / potassium iodate</w:t>
            </w:r>
            <w:r w:rsidR="00E3141D">
              <w:rPr>
                <w:rFonts w:cs="Arial"/>
                <w:szCs w:val="24"/>
              </w:rPr>
              <w:t>(V)</w:t>
            </w:r>
            <w:r>
              <w:rPr>
                <w:rFonts w:cs="Arial"/>
                <w:szCs w:val="24"/>
              </w:rPr>
              <w:t xml:space="preserve"> 0.1 M  </w:t>
            </w:r>
          </w:p>
          <w:p w14:paraId="485439B1" w14:textId="27E0E13C" w:rsidR="002978A6" w:rsidRPr="00E3231F" w:rsidRDefault="002978A6" w:rsidP="00135866">
            <w:pPr>
              <w:pStyle w:val="ListParagraph"/>
              <w:numPr>
                <w:ilvl w:val="0"/>
                <w:numId w:val="16"/>
              </w:numPr>
              <w:shd w:val="clear" w:color="auto" w:fill="B6DDE8" w:themeFill="accent5" w:themeFillTint="66"/>
              <w:tabs>
                <w:tab w:val="left" w:pos="7372"/>
              </w:tabs>
              <w:autoSpaceDE w:val="0"/>
              <w:autoSpaceDN w:val="0"/>
              <w:adjustRightInd w:val="0"/>
              <w:spacing w:after="120" w:line="264" w:lineRule="auto"/>
              <w:ind w:right="34"/>
              <w:contextualSpacing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Ammonium metavanadate solutions 0.</w:t>
            </w:r>
            <w:r w:rsidR="003031F9">
              <w:rPr>
                <w:rFonts w:cs="Arial"/>
                <w:szCs w:val="24"/>
              </w:rPr>
              <w:t>2</w:t>
            </w:r>
            <w:r>
              <w:rPr>
                <w:rFonts w:cs="Arial"/>
                <w:szCs w:val="24"/>
              </w:rPr>
              <w:t xml:space="preserve"> M  </w:t>
            </w:r>
          </w:p>
          <w:p w14:paraId="62361909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 w:line="264" w:lineRule="auto"/>
              <w:ind w:left="351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>Place an empty ‘reaction vessel’ (</w:t>
            </w:r>
            <w:proofErr w:type="spellStart"/>
            <w:r w:rsidRPr="000B5459">
              <w:rPr>
                <w:rFonts w:cs="Arial"/>
                <w:szCs w:val="24"/>
              </w:rPr>
              <w:t>eg</w:t>
            </w:r>
            <w:proofErr w:type="spellEnd"/>
            <w:r w:rsidRPr="000B5459">
              <w:rPr>
                <w:rFonts w:cs="Arial"/>
                <w:szCs w:val="24"/>
              </w:rPr>
              <w:t>,) in the ‘RV’ circle.</w:t>
            </w:r>
          </w:p>
          <w:p w14:paraId="506B5106" w14:textId="09C54C29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 w:line="264" w:lineRule="auto"/>
              <w:ind w:left="351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 xml:space="preserve">To generate </w:t>
            </w:r>
            <w:r>
              <w:rPr>
                <w:rFonts w:cs="Arial"/>
                <w:szCs w:val="24"/>
              </w:rPr>
              <w:t>sulphur dioxide</w:t>
            </w:r>
            <w:r w:rsidRPr="000B5459">
              <w:rPr>
                <w:rFonts w:cs="Arial"/>
                <w:szCs w:val="24"/>
              </w:rPr>
              <w:t xml:space="preserve"> gas (TOXIC): place </w:t>
            </w:r>
            <w:r w:rsidR="003031F9">
              <w:rPr>
                <w:rFonts w:cs="Arial"/>
                <w:szCs w:val="24"/>
              </w:rPr>
              <w:t xml:space="preserve">5 drops </w:t>
            </w:r>
            <w:r>
              <w:rPr>
                <w:rFonts w:cs="Arial"/>
                <w:szCs w:val="24"/>
              </w:rPr>
              <w:t xml:space="preserve">of sodium (or potassium) sulphite IV </w:t>
            </w:r>
            <w:r w:rsidR="003031F9">
              <w:rPr>
                <w:rFonts w:cs="Arial"/>
                <w:szCs w:val="24"/>
              </w:rPr>
              <w:t>to</w:t>
            </w:r>
            <w:r>
              <w:rPr>
                <w:rFonts w:cs="Arial"/>
                <w:szCs w:val="24"/>
              </w:rPr>
              <w:t xml:space="preserve"> the gas generator). </w:t>
            </w:r>
            <w:r w:rsidRPr="000B5459">
              <w:rPr>
                <w:rFonts w:cs="Arial"/>
                <w:szCs w:val="24"/>
              </w:rPr>
              <w:t xml:space="preserve">Add approximately </w:t>
            </w:r>
            <w:r w:rsidR="003031F9">
              <w:rPr>
                <w:rFonts w:cs="Arial"/>
                <w:szCs w:val="24"/>
              </w:rPr>
              <w:t>5</w:t>
            </w:r>
            <w:r w:rsidRPr="000B5459">
              <w:rPr>
                <w:rFonts w:cs="Arial"/>
                <w:szCs w:val="24"/>
              </w:rPr>
              <w:t xml:space="preserve"> drops) of</w:t>
            </w:r>
            <w:r>
              <w:rPr>
                <w:rFonts w:cs="Arial"/>
                <w:szCs w:val="24"/>
              </w:rPr>
              <w:t xml:space="preserve"> </w:t>
            </w:r>
            <w:r w:rsidR="003031F9">
              <w:rPr>
                <w:rFonts w:cs="Arial"/>
                <w:szCs w:val="24"/>
              </w:rPr>
              <w:t xml:space="preserve">1.0 </w:t>
            </w:r>
            <w:r>
              <w:rPr>
                <w:rFonts w:cs="Arial"/>
                <w:szCs w:val="24"/>
              </w:rPr>
              <w:t xml:space="preserve">M </w:t>
            </w:r>
            <w:r w:rsidR="003031F9">
              <w:rPr>
                <w:rFonts w:cs="Arial"/>
                <w:szCs w:val="24"/>
              </w:rPr>
              <w:t>hydrochloric</w:t>
            </w:r>
            <w:r>
              <w:rPr>
                <w:rFonts w:cs="Arial"/>
                <w:szCs w:val="24"/>
              </w:rPr>
              <w:t xml:space="preserve"> acid </w:t>
            </w:r>
            <w:r w:rsidRPr="000B5459">
              <w:rPr>
                <w:rFonts w:cs="Arial"/>
                <w:szCs w:val="24"/>
              </w:rPr>
              <w:t xml:space="preserve">to the reaction vessel. </w:t>
            </w:r>
            <w:r w:rsidRPr="000B5459">
              <w:rPr>
                <w:rFonts w:cs="Arial"/>
                <w:b/>
                <w:szCs w:val="24"/>
              </w:rPr>
              <w:t>Immediately place the lid on the Petri dish</w:t>
            </w:r>
            <w:r w:rsidRPr="000B5459">
              <w:rPr>
                <w:rFonts w:cs="Arial"/>
                <w:szCs w:val="24"/>
              </w:rPr>
              <w:t>.</w:t>
            </w:r>
          </w:p>
          <w:p w14:paraId="40103C74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 w:line="264" w:lineRule="auto"/>
              <w:ind w:left="351" w:hanging="357"/>
              <w:contextualSpacing w:val="0"/>
              <w:rPr>
                <w:rFonts w:cs="Arial"/>
                <w:szCs w:val="24"/>
              </w:rPr>
            </w:pPr>
            <w:r w:rsidRPr="000B5459">
              <w:rPr>
                <w:rFonts w:cs="Arial"/>
                <w:szCs w:val="24"/>
              </w:rPr>
              <w:t xml:space="preserve">Watch carefully and record your observations over the next 5-10 minutes            </w:t>
            </w:r>
            <w:proofErr w:type="gramStart"/>
            <w:r w:rsidRPr="000B5459">
              <w:rPr>
                <w:rFonts w:cs="Arial"/>
                <w:szCs w:val="24"/>
              </w:rPr>
              <w:t xml:space="preserve">   (</w:t>
            </w:r>
            <w:proofErr w:type="spellStart"/>
            <w:proofErr w:type="gramEnd"/>
            <w:r w:rsidRPr="000B5459">
              <w:rPr>
                <w:rFonts w:cs="Arial"/>
                <w:szCs w:val="24"/>
              </w:rPr>
              <w:t>eg</w:t>
            </w:r>
            <w:proofErr w:type="spellEnd"/>
            <w:r w:rsidRPr="000B5459">
              <w:rPr>
                <w:rFonts w:cs="Arial"/>
                <w:szCs w:val="24"/>
              </w:rPr>
              <w:t xml:space="preserve">, </w:t>
            </w:r>
            <w:r w:rsidRPr="000B5459">
              <w:rPr>
                <w:rFonts w:cs="Arial"/>
                <w:i/>
                <w:szCs w:val="24"/>
              </w:rPr>
              <w:t>take photographs</w:t>
            </w:r>
            <w:r w:rsidRPr="000B5459">
              <w:rPr>
                <w:rFonts w:cs="Arial"/>
                <w:szCs w:val="24"/>
              </w:rPr>
              <w:t>).</w:t>
            </w:r>
          </w:p>
          <w:p w14:paraId="49EC0FD9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 w:line="264" w:lineRule="auto"/>
              <w:ind w:left="351" w:hanging="357"/>
              <w:contextualSpacing w:val="0"/>
              <w:rPr>
                <w:szCs w:val="24"/>
              </w:rPr>
            </w:pPr>
            <w:r w:rsidRPr="000B5459">
              <w:rPr>
                <w:rFonts w:cs="Arial"/>
                <w:szCs w:val="24"/>
              </w:rPr>
              <w:t>Explain as much of the chemistry going on in the Petri dish as you can.</w:t>
            </w:r>
          </w:p>
          <w:p w14:paraId="0028CC48" w14:textId="77777777" w:rsidR="002978A6" w:rsidRPr="000B5459" w:rsidRDefault="002978A6" w:rsidP="009E4CE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 w:line="264" w:lineRule="auto"/>
              <w:ind w:left="351" w:hanging="357"/>
              <w:contextualSpacing w:val="0"/>
            </w:pPr>
            <w:r w:rsidRPr="000B5459">
              <w:rPr>
                <w:rFonts w:cs="Arial"/>
                <w:b/>
                <w:szCs w:val="24"/>
              </w:rPr>
              <w:t>Disposal</w:t>
            </w:r>
            <w:r w:rsidRPr="000B5459">
              <w:rPr>
                <w:rFonts w:cs="Arial"/>
                <w:szCs w:val="24"/>
              </w:rPr>
              <w:t xml:space="preserve">: </w:t>
            </w:r>
            <w:r>
              <w:rPr>
                <w:rFonts w:cs="Arial"/>
                <w:szCs w:val="24"/>
              </w:rPr>
              <w:t>put petri dish in a bowl of water. Wash solution to waste with cold running water.</w:t>
            </w:r>
          </w:p>
        </w:tc>
      </w:tr>
    </w:tbl>
    <w:p w14:paraId="056FA059" w14:textId="1350A5B9" w:rsidR="009701B7" w:rsidRPr="00D22BB3" w:rsidRDefault="003031F9" w:rsidP="002C3C0F">
      <w:pPr>
        <w:spacing w:after="0" w:line="240" w:lineRule="auto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76011EA" wp14:editId="41630867">
                <wp:simplePos x="0" y="0"/>
                <wp:positionH relativeFrom="column">
                  <wp:posOffset>781685</wp:posOffset>
                </wp:positionH>
                <wp:positionV relativeFrom="paragraph">
                  <wp:posOffset>4446</wp:posOffset>
                </wp:positionV>
                <wp:extent cx="3097530" cy="3082290"/>
                <wp:effectExtent l="19050" t="19050" r="26670" b="22860"/>
                <wp:wrapNone/>
                <wp:docPr id="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7530" cy="3082290"/>
                          <a:chOff x="2060" y="653"/>
                          <a:chExt cx="5102" cy="5102"/>
                        </a:xfrm>
                      </wpg:grpSpPr>
                      <wpg:grpSp>
                        <wpg:cNvPr id="6" name="Group 143"/>
                        <wpg:cNvGrpSpPr>
                          <a:grpSpLocks/>
                        </wpg:cNvGrpSpPr>
                        <wpg:grpSpPr bwMode="auto">
                          <a:xfrm>
                            <a:off x="2060" y="653"/>
                            <a:ext cx="5102" cy="5102"/>
                            <a:chOff x="1870" y="2656"/>
                            <a:chExt cx="5102" cy="5102"/>
                          </a:xfrm>
                        </wpg:grpSpPr>
                        <wps:wsp>
                          <wps:cNvPr id="7" name="Oval 2"/>
                          <wps:cNvSpPr>
                            <a:spLocks/>
                          </wps:cNvSpPr>
                          <wps:spPr bwMode="auto">
                            <a:xfrm>
                              <a:off x="5755" y="5387"/>
                              <a:ext cx="963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EA8D69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Oval 10"/>
                          <wps:cNvSpPr>
                            <a:spLocks/>
                          </wps:cNvSpPr>
                          <wps:spPr bwMode="auto">
                            <a:xfrm>
                              <a:off x="4479" y="6496"/>
                              <a:ext cx="963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33FD7C1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Oval 9"/>
                          <wps:cNvSpPr>
                            <a:spLocks/>
                          </wps:cNvSpPr>
                          <wps:spPr bwMode="auto">
                            <a:xfrm>
                              <a:off x="2622" y="6129"/>
                              <a:ext cx="963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44BC16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Oval 17"/>
                          <wps:cNvSpPr>
                            <a:spLocks/>
                          </wps:cNvSpPr>
                          <wps:spPr bwMode="auto">
                            <a:xfrm>
                              <a:off x="2393" y="3475"/>
                              <a:ext cx="963" cy="96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081F0" w14:textId="77777777" w:rsidR="009F1044" w:rsidRPr="007B3FD8" w:rsidRDefault="009F1044" w:rsidP="009F1044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Oval 6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2656"/>
                              <a:ext cx="5102" cy="5102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3" y="4698"/>
                              <a:ext cx="964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BB5CE3F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RV*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8" y="3696"/>
                              <a:ext cx="964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8B61C9B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Oval 151"/>
                          <wps:cNvSpPr>
                            <a:spLocks/>
                          </wps:cNvSpPr>
                          <wps:spPr bwMode="auto">
                            <a:xfrm>
                              <a:off x="3955" y="2711"/>
                              <a:ext cx="963" cy="96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D74385C" w14:textId="77777777" w:rsidR="009F1044" w:rsidRPr="00FD7F78" w:rsidRDefault="009F1044" w:rsidP="009F1044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Oval 152"/>
                          <wps:cNvSpPr>
                            <a:spLocks/>
                          </wps:cNvSpPr>
                          <wps:spPr bwMode="auto">
                            <a:xfrm>
                              <a:off x="2045" y="4759"/>
                              <a:ext cx="963" cy="96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2D0EE" w14:textId="77777777" w:rsidR="009F1044" w:rsidRPr="007B3FD8" w:rsidRDefault="009F1044" w:rsidP="009F1044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7B3FD8"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6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2190" y="2690"/>
                            <a:ext cx="1008" cy="10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5F415" w14:textId="77777777" w:rsidR="009F1044" w:rsidRPr="009A5A9F" w:rsidRDefault="009F1044" w:rsidP="009F1044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9A5A9F">
                                <w:rPr>
                                  <w:color w:val="808080" w:themeColor="background1" w:themeShade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2571" y="1457"/>
                            <a:ext cx="1008" cy="10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19742" w14:textId="77777777" w:rsidR="009F1044" w:rsidRPr="00E4224F" w:rsidRDefault="009F1044" w:rsidP="009F1044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 w:rsidRPr="00E4224F">
                                <w:rPr>
                                  <w:color w:val="808080" w:themeColor="background1" w:themeShade="8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11EA" id="Group 155" o:spid="_x0000_s1034" style="position:absolute;margin-left:61.55pt;margin-top:.35pt;width:243.9pt;height:242.7pt;z-index:251753472" coordorigin="2060,653" coordsize="5102,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">
                <v:group id="Group 143" o:spid="_x0000_s1035" style="position:absolute;left:2060;top:653;width:5102;height:5102" coordorigin="1870,2656" coordsize="5102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2" o:spid="_x0000_s1036" style="position:absolute;left:5755;top:5387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" filled="f" strokecolor="#bfbfbf [2412]" strokeweight="2pt">
                    <v:path arrowok="t"/>
                    <v:textbox>
                      <w:txbxContent>
                        <w:p w14:paraId="4AEA8D69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10" o:spid="_x0000_s1037" style="position:absolute;left:4479;top:6496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" filled="f" strokecolor="#bfbfbf [2412]" strokeweight="2pt">
                    <v:path arrowok="t"/>
                    <v:textbox>
                      <w:txbxContent>
                        <w:p w14:paraId="233FD7C1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9" o:spid="_x0000_s1038" style="position:absolute;left:2622;top:6129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" filled="f" strokecolor="#bfbfbf [2412]" strokeweight="2pt">
                    <v:path arrowok="t"/>
                    <v:textbox>
                      <w:txbxContent>
                        <w:p w14:paraId="6344BC16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5</w:t>
                          </w:r>
                        </w:p>
                      </w:txbxContent>
                    </v:textbox>
                  </v:oval>
                  <v:oval id="Oval 17" o:spid="_x0000_s1039" style="position:absolute;left:2393;top:3475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" fillcolor="black [3213]" strokecolor="#bfbfbf [2412]" strokeweight="2pt">
                    <v:path arrowok="t"/>
                    <v:textbox>
                      <w:txbxContent>
                        <w:p w14:paraId="5EF081F0" w14:textId="77777777" w:rsidR="009F1044" w:rsidRPr="007B3FD8" w:rsidRDefault="009F1044" w:rsidP="009F104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6" o:spid="_x0000_s1040" style="position:absolute;left:1870;top:2656;width:5102;height:5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" filled="f" strokecolor="#0070c0" strokeweight="2.5pt">
                    <v:path arrowok="t"/>
                    <o:lock v:ext="edit" aspectratio="t"/>
                  </v:oval>
                  <v:oval id="Oval 7" o:spid="_x0000_s1041" style="position:absolute;left:4003;top:4698;width:964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" filled="f" strokecolor="#bfbfbf [2412]" strokeweight="2pt">
                    <v:textbox>
                      <w:txbxContent>
                        <w:p w14:paraId="4BB5CE3F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RV*</w:t>
                          </w:r>
                        </w:p>
                      </w:txbxContent>
                    </v:textbox>
                  </v:oval>
                  <v:oval id="Oval 8" o:spid="_x0000_s1042" style="position:absolute;left:5628;top:3696;width:964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" filled="f" strokecolor="#bfbfbf [2412]" strokeweight="2pt">
                    <v:textbox>
                      <w:txbxContent>
                        <w:p w14:paraId="18B61C9B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151" o:spid="_x0000_s1043" style="position:absolute;left:3955;top:2711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" filled="f" strokecolor="#bfbfbf [2412]" strokeweight="2pt">
                    <v:path arrowok="t"/>
                    <v:textbox>
                      <w:txbxContent>
                        <w:p w14:paraId="1D74385C" w14:textId="77777777" w:rsidR="009F1044" w:rsidRPr="00FD7F78" w:rsidRDefault="009F1044" w:rsidP="009F1044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152" o:spid="_x0000_s1044" style="position:absolute;left:2045;top:4759;width:963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" fillcolor="black [3213]" strokecolor="#bfbfbf [2412]" strokeweight="2pt">
                    <v:path arrowok="t"/>
                    <v:textbox>
                      <w:txbxContent>
                        <w:p w14:paraId="0EA2D0EE" w14:textId="77777777" w:rsidR="009F1044" w:rsidRPr="007B3FD8" w:rsidRDefault="009F1044" w:rsidP="009F104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7B3FD8"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oval>
                </v:group>
                <v:oval id="Oval 153" o:spid="_x0000_s1045" style="position:absolute;left:2190;top:2690;width:100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" strokecolor="#a5a5a5 [2092]" strokeweight="1.25pt">
                  <v:textbox>
                    <w:txbxContent>
                      <w:p w14:paraId="1735F415" w14:textId="77777777" w:rsidR="009F1044" w:rsidRPr="009A5A9F" w:rsidRDefault="009F1044" w:rsidP="009F1044">
                        <w:pPr>
                          <w:rPr>
                            <w:color w:val="808080" w:themeColor="background1" w:themeShade="80"/>
                          </w:rPr>
                        </w:pPr>
                        <w:r w:rsidRPr="009A5A9F">
                          <w:rPr>
                            <w:color w:val="808080" w:themeColor="background1" w:themeShade="80"/>
                          </w:rPr>
                          <w:t>6</w:t>
                        </w:r>
                      </w:p>
                    </w:txbxContent>
                  </v:textbox>
                </v:oval>
                <v:oval id="Oval 154" o:spid="_x0000_s1046" style="position:absolute;left:2571;top:1457;width:100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" strokecolor="#a5a5a5 [2092]" strokeweight="1.25pt">
                  <v:textbox>
                    <w:txbxContent>
                      <w:p w14:paraId="0BE19742" w14:textId="77777777" w:rsidR="009F1044" w:rsidRPr="00E4224F" w:rsidRDefault="009F1044" w:rsidP="009F1044">
                        <w:pPr>
                          <w:rPr>
                            <w:color w:val="808080" w:themeColor="background1" w:themeShade="80"/>
                          </w:rPr>
                        </w:pPr>
                        <w:r w:rsidRPr="00E4224F">
                          <w:rPr>
                            <w:color w:val="808080" w:themeColor="background1" w:themeShade="80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sectPr w:rsidR="009701B7" w:rsidRPr="00D22BB3" w:rsidSect="002C3C0F">
      <w:pgSz w:w="16838" w:h="11906" w:orient="landscape"/>
      <w:pgMar w:top="851" w:right="820" w:bottom="851" w:left="851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EDEE4" w14:textId="77777777" w:rsidR="00482699" w:rsidRDefault="00482699" w:rsidP="002978A6">
      <w:pPr>
        <w:spacing w:after="0" w:line="240" w:lineRule="auto"/>
      </w:pPr>
      <w:r>
        <w:separator/>
      </w:r>
    </w:p>
  </w:endnote>
  <w:endnote w:type="continuationSeparator" w:id="0">
    <w:p w14:paraId="66D6F9CC" w14:textId="77777777" w:rsidR="00482699" w:rsidRDefault="00482699" w:rsidP="0029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aramondITCbyBT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B9A96" w14:textId="77777777" w:rsidR="00482699" w:rsidRDefault="00482699" w:rsidP="002978A6">
      <w:pPr>
        <w:spacing w:after="0" w:line="240" w:lineRule="auto"/>
      </w:pPr>
      <w:r>
        <w:separator/>
      </w:r>
    </w:p>
  </w:footnote>
  <w:footnote w:type="continuationSeparator" w:id="0">
    <w:p w14:paraId="64352C4F" w14:textId="77777777" w:rsidR="00482699" w:rsidRDefault="00482699" w:rsidP="00297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369"/>
    <w:multiLevelType w:val="hybridMultilevel"/>
    <w:tmpl w:val="00006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1762B"/>
    <w:multiLevelType w:val="hybridMultilevel"/>
    <w:tmpl w:val="3932BE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481649"/>
    <w:multiLevelType w:val="hybridMultilevel"/>
    <w:tmpl w:val="3502F47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6262B5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54EBB"/>
    <w:multiLevelType w:val="hybridMultilevel"/>
    <w:tmpl w:val="2F821C7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463DE3"/>
    <w:multiLevelType w:val="hybridMultilevel"/>
    <w:tmpl w:val="B6C679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E30E7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9704E7"/>
    <w:multiLevelType w:val="hybridMultilevel"/>
    <w:tmpl w:val="9BBAB0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1F4FAB"/>
    <w:multiLevelType w:val="hybridMultilevel"/>
    <w:tmpl w:val="399A3B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0181E"/>
    <w:multiLevelType w:val="hybridMultilevel"/>
    <w:tmpl w:val="8ECA5DD8"/>
    <w:lvl w:ilvl="0" w:tplc="FCEEEE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7446E0"/>
    <w:multiLevelType w:val="hybridMultilevel"/>
    <w:tmpl w:val="A9AE2938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1" w15:restartNumberingAfterBreak="0">
    <w:nsid w:val="4AA71CDE"/>
    <w:multiLevelType w:val="hybridMultilevel"/>
    <w:tmpl w:val="1090BA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C649B1"/>
    <w:multiLevelType w:val="hybridMultilevel"/>
    <w:tmpl w:val="A84E405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D30EC2"/>
    <w:multiLevelType w:val="hybridMultilevel"/>
    <w:tmpl w:val="A44ECBE8"/>
    <w:lvl w:ilvl="0" w:tplc="39F868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206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D53A2"/>
    <w:multiLevelType w:val="hybridMultilevel"/>
    <w:tmpl w:val="5AD65C72"/>
    <w:lvl w:ilvl="0" w:tplc="A52E6C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1005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92FEE"/>
    <w:multiLevelType w:val="hybridMultilevel"/>
    <w:tmpl w:val="F58CC2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898204">
    <w:abstractNumId w:val="8"/>
  </w:num>
  <w:num w:numId="2" w16cid:durableId="814105635">
    <w:abstractNumId w:val="0"/>
  </w:num>
  <w:num w:numId="3" w16cid:durableId="1662196904">
    <w:abstractNumId w:val="10"/>
  </w:num>
  <w:num w:numId="4" w16cid:durableId="1269891537">
    <w:abstractNumId w:val="3"/>
  </w:num>
  <w:num w:numId="5" w16cid:durableId="675766049">
    <w:abstractNumId w:val="11"/>
  </w:num>
  <w:num w:numId="6" w16cid:durableId="792796408">
    <w:abstractNumId w:val="6"/>
  </w:num>
  <w:num w:numId="7" w16cid:durableId="1216627504">
    <w:abstractNumId w:val="7"/>
  </w:num>
  <w:num w:numId="8" w16cid:durableId="1319266622">
    <w:abstractNumId w:val="14"/>
  </w:num>
  <w:num w:numId="9" w16cid:durableId="1189879450">
    <w:abstractNumId w:val="13"/>
  </w:num>
  <w:num w:numId="10" w16cid:durableId="1609656294">
    <w:abstractNumId w:val="4"/>
  </w:num>
  <w:num w:numId="11" w16cid:durableId="1811241363">
    <w:abstractNumId w:val="2"/>
  </w:num>
  <w:num w:numId="12" w16cid:durableId="597980050">
    <w:abstractNumId w:val="15"/>
  </w:num>
  <w:num w:numId="13" w16cid:durableId="662320977">
    <w:abstractNumId w:val="1"/>
  </w:num>
  <w:num w:numId="14" w16cid:durableId="1487360921">
    <w:abstractNumId w:val="5"/>
  </w:num>
  <w:num w:numId="15" w16cid:durableId="1521702294">
    <w:abstractNumId w:val="9"/>
  </w:num>
  <w:num w:numId="16" w16cid:durableId="8869119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41"/>
    <w:rsid w:val="000136E7"/>
    <w:rsid w:val="0002063F"/>
    <w:rsid w:val="0003270C"/>
    <w:rsid w:val="0007727A"/>
    <w:rsid w:val="00091334"/>
    <w:rsid w:val="000A3430"/>
    <w:rsid w:val="000A7476"/>
    <w:rsid w:val="000B3595"/>
    <w:rsid w:val="000B3A05"/>
    <w:rsid w:val="000B5459"/>
    <w:rsid w:val="000D3941"/>
    <w:rsid w:val="000F0B77"/>
    <w:rsid w:val="00107302"/>
    <w:rsid w:val="00111EF4"/>
    <w:rsid w:val="00123E2F"/>
    <w:rsid w:val="00135866"/>
    <w:rsid w:val="001677C8"/>
    <w:rsid w:val="001B1B53"/>
    <w:rsid w:val="001D1823"/>
    <w:rsid w:val="001E72CA"/>
    <w:rsid w:val="001F38B4"/>
    <w:rsid w:val="0020237C"/>
    <w:rsid w:val="002375F9"/>
    <w:rsid w:val="00241B96"/>
    <w:rsid w:val="00271738"/>
    <w:rsid w:val="00273C35"/>
    <w:rsid w:val="0027544F"/>
    <w:rsid w:val="00295B88"/>
    <w:rsid w:val="002978A6"/>
    <w:rsid w:val="002B174A"/>
    <w:rsid w:val="002C3C0F"/>
    <w:rsid w:val="002D542A"/>
    <w:rsid w:val="002E06A7"/>
    <w:rsid w:val="002E49C6"/>
    <w:rsid w:val="002E7392"/>
    <w:rsid w:val="002F7477"/>
    <w:rsid w:val="003031F9"/>
    <w:rsid w:val="0031157A"/>
    <w:rsid w:val="00381B5A"/>
    <w:rsid w:val="003B3C4F"/>
    <w:rsid w:val="003C22F8"/>
    <w:rsid w:val="003C7344"/>
    <w:rsid w:val="003F4F25"/>
    <w:rsid w:val="00403C48"/>
    <w:rsid w:val="00407744"/>
    <w:rsid w:val="0041619D"/>
    <w:rsid w:val="00426871"/>
    <w:rsid w:val="00432D20"/>
    <w:rsid w:val="00460772"/>
    <w:rsid w:val="00462F40"/>
    <w:rsid w:val="00474095"/>
    <w:rsid w:val="00482699"/>
    <w:rsid w:val="004952AF"/>
    <w:rsid w:val="004A4A8E"/>
    <w:rsid w:val="004C3C59"/>
    <w:rsid w:val="00507814"/>
    <w:rsid w:val="00514493"/>
    <w:rsid w:val="00530224"/>
    <w:rsid w:val="00570FC0"/>
    <w:rsid w:val="005839B8"/>
    <w:rsid w:val="00592A9C"/>
    <w:rsid w:val="005C23EB"/>
    <w:rsid w:val="00622CB8"/>
    <w:rsid w:val="00632C60"/>
    <w:rsid w:val="006550D4"/>
    <w:rsid w:val="006B249A"/>
    <w:rsid w:val="006D07A0"/>
    <w:rsid w:val="00706616"/>
    <w:rsid w:val="00783E3B"/>
    <w:rsid w:val="007E694D"/>
    <w:rsid w:val="007F1E57"/>
    <w:rsid w:val="00802917"/>
    <w:rsid w:val="00803FD8"/>
    <w:rsid w:val="0080699E"/>
    <w:rsid w:val="00832E71"/>
    <w:rsid w:val="00840DDB"/>
    <w:rsid w:val="00887051"/>
    <w:rsid w:val="008929EF"/>
    <w:rsid w:val="008937D3"/>
    <w:rsid w:val="008B1B11"/>
    <w:rsid w:val="008B7FFD"/>
    <w:rsid w:val="008C2B9E"/>
    <w:rsid w:val="008D6B4B"/>
    <w:rsid w:val="008F36AC"/>
    <w:rsid w:val="008F3E63"/>
    <w:rsid w:val="00941317"/>
    <w:rsid w:val="00952633"/>
    <w:rsid w:val="00953953"/>
    <w:rsid w:val="009701B7"/>
    <w:rsid w:val="00993C74"/>
    <w:rsid w:val="009A5A9F"/>
    <w:rsid w:val="009B2D80"/>
    <w:rsid w:val="009E3773"/>
    <w:rsid w:val="009E4CEB"/>
    <w:rsid w:val="009E7A07"/>
    <w:rsid w:val="009F1044"/>
    <w:rsid w:val="00A205C5"/>
    <w:rsid w:val="00A91F57"/>
    <w:rsid w:val="00A93BF4"/>
    <w:rsid w:val="00AD5509"/>
    <w:rsid w:val="00AE1A7B"/>
    <w:rsid w:val="00AF227E"/>
    <w:rsid w:val="00B22745"/>
    <w:rsid w:val="00B358F7"/>
    <w:rsid w:val="00B404C7"/>
    <w:rsid w:val="00B77726"/>
    <w:rsid w:val="00B952B0"/>
    <w:rsid w:val="00BD281E"/>
    <w:rsid w:val="00BD53AB"/>
    <w:rsid w:val="00C8774A"/>
    <w:rsid w:val="00CC7040"/>
    <w:rsid w:val="00CD26C8"/>
    <w:rsid w:val="00CF7A64"/>
    <w:rsid w:val="00D07B97"/>
    <w:rsid w:val="00D1237B"/>
    <w:rsid w:val="00D226B6"/>
    <w:rsid w:val="00D22BB3"/>
    <w:rsid w:val="00D24079"/>
    <w:rsid w:val="00D300DF"/>
    <w:rsid w:val="00D612E6"/>
    <w:rsid w:val="00D75D7B"/>
    <w:rsid w:val="00DC1526"/>
    <w:rsid w:val="00DD1090"/>
    <w:rsid w:val="00E3141D"/>
    <w:rsid w:val="00E46A3B"/>
    <w:rsid w:val="00E64F07"/>
    <w:rsid w:val="00E71FDF"/>
    <w:rsid w:val="00EC1356"/>
    <w:rsid w:val="00ED7DBC"/>
    <w:rsid w:val="00F02418"/>
    <w:rsid w:val="00F05660"/>
    <w:rsid w:val="00F5243C"/>
    <w:rsid w:val="00F81D28"/>
    <w:rsid w:val="00F9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F9FF0"/>
  <w15:docId w15:val="{476E8EBE-1FEC-404A-956A-3118F156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57A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5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5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57A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1157A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57A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11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57A"/>
    <w:rPr>
      <w:rFonts w:ascii="Times New Roman" w:eastAsiaTheme="majorEastAsia" w:hAnsi="Times New Roman" w:cstheme="majorBidi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5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57A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paragraph" w:styleId="ListParagraph">
    <w:name w:val="List Paragraph"/>
    <w:basedOn w:val="Normal"/>
    <w:uiPriority w:val="34"/>
    <w:qFormat/>
    <w:rsid w:val="00462F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B77"/>
    <w:rPr>
      <w:color w:val="0000FF" w:themeColor="hyperlink"/>
      <w:u w:val="single"/>
    </w:rPr>
  </w:style>
  <w:style w:type="paragraph" w:customStyle="1" w:styleId="Default">
    <w:name w:val="Default"/>
    <w:rsid w:val="000D39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D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8A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97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8A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1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oc\AppData\Roaming\Microsoft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7BFF7405B0D438D6AE5F4697AA321" ma:contentTypeVersion="31" ma:contentTypeDescription="Create a new document." ma:contentTypeScope="" ma:versionID="4cbee248c5ba1d438e59445f8e73dc77">
  <xsd:schema xmlns:xsd="http://www.w3.org/2001/XMLSchema" xmlns:xs="http://www.w3.org/2001/XMLSchema" xmlns:p="http://schemas.microsoft.com/office/2006/metadata/properties" xmlns:ns3="636fe242-164e-4f1e-a95b-8eae9b9c3aff" xmlns:ns4="14c3d975-da9d-4531-8ac6-588f317dca61" targetNamespace="http://schemas.microsoft.com/office/2006/metadata/properties" ma:root="true" ma:fieldsID="76881351794ee2251c71e8d76213a1b3" ns3:_="" ns4:_="">
    <xsd:import namespace="636fe242-164e-4f1e-a95b-8eae9b9c3aff"/>
    <xsd:import namespace="14c3d975-da9d-4531-8ac6-588f317dca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fe242-164e-4f1e-a95b-8eae9b9c3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3d975-da9d-4531-8ac6-588f317dca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36fe242-164e-4f1e-a95b-8eae9b9c3aff" xsi:nil="true"/>
    <LMS_Mappings xmlns="636fe242-164e-4f1e-a95b-8eae9b9c3aff" xsi:nil="true"/>
    <Owner xmlns="636fe242-164e-4f1e-a95b-8eae9b9c3aff">
      <UserInfo>
        <DisplayName/>
        <AccountId xsi:nil="true"/>
        <AccountType/>
      </UserInfo>
    </Owner>
    <Students xmlns="636fe242-164e-4f1e-a95b-8eae9b9c3aff">
      <UserInfo>
        <DisplayName/>
        <AccountId xsi:nil="true"/>
        <AccountType/>
      </UserInfo>
    </Students>
    <Has_Teacher_Only_SectionGroup xmlns="636fe242-164e-4f1e-a95b-8eae9b9c3aff" xsi:nil="true"/>
    <AppVersion xmlns="636fe242-164e-4f1e-a95b-8eae9b9c3aff" xsi:nil="true"/>
    <Invited_Students xmlns="636fe242-164e-4f1e-a95b-8eae9b9c3aff" xsi:nil="true"/>
    <FolderType xmlns="636fe242-164e-4f1e-a95b-8eae9b9c3aff" xsi:nil="true"/>
    <CultureName xmlns="636fe242-164e-4f1e-a95b-8eae9b9c3aff" xsi:nil="true"/>
    <Math_Settings xmlns="636fe242-164e-4f1e-a95b-8eae9b9c3aff" xsi:nil="true"/>
    <Templates xmlns="636fe242-164e-4f1e-a95b-8eae9b9c3aff" xsi:nil="true"/>
    <Distribution_Groups xmlns="636fe242-164e-4f1e-a95b-8eae9b9c3aff" xsi:nil="true"/>
    <Self_Registration_Enabled xmlns="636fe242-164e-4f1e-a95b-8eae9b9c3aff" xsi:nil="true"/>
    <DefaultSectionNames xmlns="636fe242-164e-4f1e-a95b-8eae9b9c3aff" xsi:nil="true"/>
    <TeamsChannelId xmlns="636fe242-164e-4f1e-a95b-8eae9b9c3aff" xsi:nil="true"/>
    <Invited_Teachers xmlns="636fe242-164e-4f1e-a95b-8eae9b9c3aff" xsi:nil="true"/>
    <IsNotebookLocked xmlns="636fe242-164e-4f1e-a95b-8eae9b9c3aff" xsi:nil="true"/>
    <NotebookType xmlns="636fe242-164e-4f1e-a95b-8eae9b9c3aff" xsi:nil="true"/>
    <Teachers xmlns="636fe242-164e-4f1e-a95b-8eae9b9c3aff">
      <UserInfo>
        <DisplayName/>
        <AccountId xsi:nil="true"/>
        <AccountType/>
      </UserInfo>
    </Teachers>
    <Student_Groups xmlns="636fe242-164e-4f1e-a95b-8eae9b9c3aff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7983E3FA-4E33-472C-B239-F98B29273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A69E3-5A92-4CA4-AC70-18FB6C22B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fe242-164e-4f1e-a95b-8eae9b9c3aff"/>
    <ds:schemaRef ds:uri="14c3d975-da9d-4531-8ac6-588f317dca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0E683F-0DC3-498F-ADB2-F1DEF8B2D0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97C09C-D325-4B5B-B0B7-8796F1B4A18D}">
  <ds:schemaRefs>
    <ds:schemaRef ds:uri="http://schemas.microsoft.com/office/2006/metadata/properties"/>
    <ds:schemaRef ds:uri="http://schemas.microsoft.com/office/infopath/2007/PartnerControls"/>
    <ds:schemaRef ds:uri="636fe242-164e-4f1e-a95b-8eae9b9c3a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345</TotalTime>
  <Pages>5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Lloyd</dc:creator>
  <cp:keywords/>
  <dc:description/>
  <cp:lastModifiedBy>Chris Lloyd</cp:lastModifiedBy>
  <cp:revision>21</cp:revision>
  <cp:lastPrinted>2019-08-06T09:02:00Z</cp:lastPrinted>
  <dcterms:created xsi:type="dcterms:W3CDTF">2015-05-13T11:53:00Z</dcterms:created>
  <dcterms:modified xsi:type="dcterms:W3CDTF">2022-07-03T22:34:00Z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0x010100AAA7BFF7405B0D438D6AE5F4697AA321</vt:lpwstr>
  </property>
</Properties>
</file>